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6F984" w14:textId="47C4E43E" w:rsidR="00741372" w:rsidRPr="002F7DFA" w:rsidRDefault="00511DB3">
      <w:pPr>
        <w:pStyle w:val="Heading1"/>
        <w:rPr>
          <w:sz w:val="56"/>
          <w:szCs w:val="56"/>
        </w:rPr>
      </w:pPr>
      <w:r w:rsidRPr="002F7DFA">
        <w:rPr>
          <w:sz w:val="56"/>
          <w:szCs w:val="56"/>
        </w:rPr>
        <w:t>Welcome to y</w:t>
      </w:r>
      <w:r w:rsidR="00E22498" w:rsidRPr="002F7DFA">
        <w:rPr>
          <w:sz w:val="56"/>
          <w:szCs w:val="56"/>
        </w:rPr>
        <w:t>our new tatto</w:t>
      </w:r>
      <w:r w:rsidR="00AE6497" w:rsidRPr="002F7DFA">
        <w:rPr>
          <w:sz w:val="56"/>
          <w:szCs w:val="56"/>
        </w:rPr>
        <w:t>o</w:t>
      </w:r>
      <w:r w:rsidRPr="002F7DFA">
        <w:rPr>
          <w:sz w:val="56"/>
          <w:szCs w:val="56"/>
        </w:rPr>
        <w:t>!!!</w:t>
      </w:r>
    </w:p>
    <w:p w14:paraId="798EE14A" w14:textId="16F70458" w:rsidR="00741372" w:rsidRDefault="000C519F" w:rsidP="002F54B4">
      <w:pPr>
        <w:pStyle w:val="Heading2"/>
      </w:pPr>
      <w:r>
        <w:t>Self</w:t>
      </w:r>
      <w:r w:rsidR="006F23EA">
        <w:t>-expression</w:t>
      </w:r>
    </w:p>
    <w:p w14:paraId="7965DF2C" w14:textId="5730E49D" w:rsidR="00741372" w:rsidRPr="00B34C04" w:rsidRDefault="00E071F9">
      <w:pPr>
        <w:rPr>
          <w:sz w:val="24"/>
          <w:szCs w:val="24"/>
        </w:rPr>
      </w:pPr>
      <w:r w:rsidRPr="00B34C04">
        <w:rPr>
          <w:sz w:val="24"/>
          <w:szCs w:val="24"/>
        </w:rPr>
        <w:t xml:space="preserve">Tattoos are a way </w:t>
      </w:r>
      <w:r w:rsidR="00413648" w:rsidRPr="00B34C04">
        <w:rPr>
          <w:sz w:val="24"/>
          <w:szCs w:val="24"/>
        </w:rPr>
        <w:t xml:space="preserve">to show personality traits, tell a personal narrative, or </w:t>
      </w:r>
      <w:r w:rsidR="00165CF7" w:rsidRPr="00B34C04">
        <w:rPr>
          <w:sz w:val="24"/>
          <w:szCs w:val="24"/>
        </w:rPr>
        <w:t xml:space="preserve">simply show the world your sense of style. Using tattoos as a way to express </w:t>
      </w:r>
      <w:r w:rsidR="00B43FBA" w:rsidRPr="00B34C04">
        <w:rPr>
          <w:sz w:val="24"/>
          <w:szCs w:val="24"/>
        </w:rPr>
        <w:t xml:space="preserve">oneself helps people improve their self-esteem </w:t>
      </w:r>
      <w:r w:rsidR="0012080B" w:rsidRPr="00B34C04">
        <w:rPr>
          <w:sz w:val="24"/>
          <w:szCs w:val="24"/>
        </w:rPr>
        <w:t>and feel comfortable in their own skin</w:t>
      </w:r>
      <w:r w:rsidR="000E421B" w:rsidRPr="00B34C04">
        <w:rPr>
          <w:sz w:val="24"/>
          <w:szCs w:val="24"/>
        </w:rPr>
        <w:t>.</w:t>
      </w:r>
    </w:p>
    <w:p w14:paraId="064B3356" w14:textId="317B22FC" w:rsidR="000E421B" w:rsidRPr="002C729C" w:rsidRDefault="000E421B">
      <w:pPr>
        <w:rPr>
          <w:b/>
          <w:bCs/>
          <w:sz w:val="24"/>
          <w:szCs w:val="24"/>
          <w:u w:val="single"/>
        </w:rPr>
      </w:pPr>
      <w:r w:rsidRPr="002C729C">
        <w:rPr>
          <w:b/>
          <w:bCs/>
          <w:sz w:val="24"/>
          <w:szCs w:val="24"/>
        </w:rPr>
        <w:t>As an artist we are looking to find out exactly what you want to accomplish with your new tattoo</w:t>
      </w:r>
      <w:r w:rsidR="00E32BD0" w:rsidRPr="002C729C">
        <w:rPr>
          <w:b/>
          <w:bCs/>
          <w:sz w:val="24"/>
          <w:szCs w:val="24"/>
        </w:rPr>
        <w:t xml:space="preserve">! Meeting your needs and helping you find the ideal symbolism </w:t>
      </w:r>
      <w:r w:rsidR="005D4A38" w:rsidRPr="002C729C">
        <w:rPr>
          <w:b/>
          <w:bCs/>
          <w:sz w:val="24"/>
          <w:szCs w:val="24"/>
        </w:rPr>
        <w:t xml:space="preserve">will allows us to take the next step in designing your custom art. </w:t>
      </w:r>
      <w:r w:rsidR="009627DE" w:rsidRPr="002C729C">
        <w:rPr>
          <w:b/>
          <w:bCs/>
          <w:sz w:val="24"/>
          <w:szCs w:val="24"/>
        </w:rPr>
        <w:t xml:space="preserve">We’ll also be able to go over with you the pain and application </w:t>
      </w:r>
      <w:r w:rsidR="00583DA4" w:rsidRPr="002C729C">
        <w:rPr>
          <w:b/>
          <w:bCs/>
          <w:sz w:val="24"/>
          <w:szCs w:val="24"/>
        </w:rPr>
        <w:t>necessary</w:t>
      </w:r>
      <w:r w:rsidR="006627DE" w:rsidRPr="002C729C">
        <w:rPr>
          <w:b/>
          <w:bCs/>
          <w:sz w:val="24"/>
          <w:szCs w:val="24"/>
        </w:rPr>
        <w:t xml:space="preserve"> to </w:t>
      </w:r>
      <w:r w:rsidR="00164D7F" w:rsidRPr="002C729C">
        <w:rPr>
          <w:b/>
          <w:bCs/>
          <w:sz w:val="24"/>
          <w:szCs w:val="24"/>
        </w:rPr>
        <w:t>fulfill</w:t>
      </w:r>
      <w:r w:rsidR="006627DE" w:rsidRPr="002C729C">
        <w:rPr>
          <w:b/>
          <w:bCs/>
          <w:sz w:val="24"/>
          <w:szCs w:val="24"/>
        </w:rPr>
        <w:t xml:space="preserve"> your desires </w:t>
      </w:r>
      <w:r w:rsidR="00BC4DB0" w:rsidRPr="002C729C">
        <w:rPr>
          <w:b/>
          <w:bCs/>
          <w:sz w:val="24"/>
          <w:szCs w:val="24"/>
        </w:rPr>
        <w:t>toward</w:t>
      </w:r>
      <w:r w:rsidR="00164D7F" w:rsidRPr="002C729C">
        <w:rPr>
          <w:b/>
          <w:bCs/>
          <w:sz w:val="24"/>
          <w:szCs w:val="24"/>
        </w:rPr>
        <w:t xml:space="preserve">s </w:t>
      </w:r>
      <w:r w:rsidR="00BC4DB0" w:rsidRPr="002C729C">
        <w:rPr>
          <w:b/>
          <w:bCs/>
          <w:sz w:val="24"/>
          <w:szCs w:val="24"/>
        </w:rPr>
        <w:t>body modification. Think before you ink!</w:t>
      </w:r>
    </w:p>
    <w:p w14:paraId="542F8E99" w14:textId="63406E0B" w:rsidR="00741372" w:rsidRPr="002670A5" w:rsidRDefault="00164D7F">
      <w:pPr>
        <w:pStyle w:val="Quote"/>
        <w:rPr>
          <w:sz w:val="56"/>
          <w:szCs w:val="56"/>
        </w:rPr>
      </w:pPr>
      <w:r w:rsidRPr="002670A5">
        <w:rPr>
          <w:sz w:val="56"/>
          <w:szCs w:val="56"/>
        </w:rPr>
        <w:t>“</w:t>
      </w:r>
      <w:r w:rsidR="00450EA7" w:rsidRPr="002670A5">
        <w:rPr>
          <w:sz w:val="56"/>
          <w:szCs w:val="56"/>
        </w:rPr>
        <w:t xml:space="preserve">I’m </w:t>
      </w:r>
      <w:r w:rsidR="00342DA2" w:rsidRPr="002670A5">
        <w:rPr>
          <w:sz w:val="56"/>
          <w:szCs w:val="56"/>
        </w:rPr>
        <w:t>always willing to listen to someone’s ideas…because we ca</w:t>
      </w:r>
      <w:r w:rsidR="00EB2B80">
        <w:rPr>
          <w:sz w:val="56"/>
          <w:szCs w:val="56"/>
        </w:rPr>
        <w:t xml:space="preserve">n </w:t>
      </w:r>
      <w:r w:rsidR="00342DA2" w:rsidRPr="002670A5">
        <w:rPr>
          <w:sz w:val="56"/>
          <w:szCs w:val="56"/>
        </w:rPr>
        <w:t>always learn more.” -</w:t>
      </w:r>
      <w:r w:rsidR="002670A5">
        <w:rPr>
          <w:sz w:val="56"/>
          <w:szCs w:val="56"/>
        </w:rPr>
        <w:t xml:space="preserve"> </w:t>
      </w:r>
      <w:r w:rsidR="00475AFB" w:rsidRPr="002670A5">
        <w:rPr>
          <w:sz w:val="56"/>
          <w:szCs w:val="56"/>
        </w:rPr>
        <w:t xml:space="preserve">Norman ‘sailor </w:t>
      </w:r>
      <w:r w:rsidR="0088693B" w:rsidRPr="002670A5">
        <w:rPr>
          <w:sz w:val="56"/>
          <w:szCs w:val="56"/>
        </w:rPr>
        <w:t xml:space="preserve">Jerry’ Collins </w:t>
      </w:r>
    </w:p>
    <w:p w14:paraId="5F4257EC" w14:textId="0B0063BB" w:rsidR="00AB5B62" w:rsidRDefault="00402227" w:rsidP="00130708">
      <w:r>
        <w:lastRenderedPageBreak/>
        <w:t>People get tattooed for many reasons</w:t>
      </w:r>
      <w:r w:rsidR="007F66E1">
        <w:t xml:space="preserve">, including: Artistic </w:t>
      </w:r>
      <w:r w:rsidR="00AB5B62">
        <w:t xml:space="preserve">additions </w:t>
      </w:r>
      <w:r w:rsidR="0056402D">
        <w:t xml:space="preserve">as paintings in their skin in a beautiful or moody way. </w:t>
      </w:r>
      <w:r w:rsidR="00884811">
        <w:t xml:space="preserve">As a spiritual connection </w:t>
      </w:r>
      <w:r w:rsidR="00300F17">
        <w:t xml:space="preserve">toward </w:t>
      </w:r>
      <w:r w:rsidR="00884811">
        <w:t xml:space="preserve">beliefs systems and traditions. </w:t>
      </w:r>
      <w:r w:rsidR="00982E3B">
        <w:t xml:space="preserve">Memorials help people commemorate life-changing events </w:t>
      </w:r>
      <w:r w:rsidR="007256FE">
        <w:t xml:space="preserve">and honor loved ones. </w:t>
      </w:r>
      <w:r w:rsidR="000F7A47">
        <w:t xml:space="preserve">Some even use tattoo as a means or rebellion </w:t>
      </w:r>
      <w:r w:rsidR="00931862">
        <w:t>to challenge social norm</w:t>
      </w:r>
      <w:r w:rsidR="001C2A9E">
        <w:t>s. E</w:t>
      </w:r>
      <w:r w:rsidR="00931862">
        <w:t>xpress</w:t>
      </w:r>
      <w:r w:rsidR="001C2A9E">
        <w:t>ing</w:t>
      </w:r>
      <w:r w:rsidR="00931862">
        <w:t xml:space="preserve"> their identity</w:t>
      </w:r>
      <w:r w:rsidR="00FA3E12">
        <w:t>,</w:t>
      </w:r>
      <w:r w:rsidR="00931862">
        <w:t xml:space="preserve"> </w:t>
      </w:r>
      <w:r w:rsidR="008C0963">
        <w:t xml:space="preserve">bonding </w:t>
      </w:r>
      <w:r w:rsidR="00FA3E12">
        <w:t>and connecting</w:t>
      </w:r>
      <w:r w:rsidR="008C0963">
        <w:t xml:space="preserve"> to family</w:t>
      </w:r>
      <w:r w:rsidR="00FA3E12">
        <w:t>,</w:t>
      </w:r>
      <w:r w:rsidR="008C0963">
        <w:t xml:space="preserve"> pets and life partners. </w:t>
      </w:r>
      <w:r w:rsidR="00974A66">
        <w:t>Covering up scars</w:t>
      </w:r>
      <w:r w:rsidR="0058196E">
        <w:t xml:space="preserve"> aids in confidence and </w:t>
      </w:r>
      <w:r w:rsidR="00B04315">
        <w:t xml:space="preserve">creating irreversible </w:t>
      </w:r>
      <w:r w:rsidR="009078AE">
        <w:t>visuals</w:t>
      </w:r>
      <w:r w:rsidR="00FD040C">
        <w:t xml:space="preserve">, </w:t>
      </w:r>
      <w:r w:rsidR="009078AE">
        <w:t>empower an individual to not be afraid of what others think.</w:t>
      </w:r>
      <w:r w:rsidR="0033049B">
        <w:t xml:space="preserve"> Some even act on impulse </w:t>
      </w:r>
      <w:r w:rsidR="00050B3E">
        <w:t>and make decisions spontaneously marking a time in history</w:t>
      </w:r>
      <w:r w:rsidR="00007616">
        <w:t>, helping keep memories for the rest of your life.</w:t>
      </w:r>
      <w:r w:rsidR="0021043A">
        <w:t xml:space="preserve"> </w:t>
      </w:r>
    </w:p>
    <w:p w14:paraId="0B7EE382" w14:textId="77777777" w:rsidR="008572C7" w:rsidRDefault="008572C7">
      <w:pPr>
        <w:pStyle w:val="Heading2"/>
      </w:pPr>
    </w:p>
    <w:p w14:paraId="191A8B5E" w14:textId="3CB10BA9" w:rsidR="00741372" w:rsidRDefault="00F03873">
      <w:pPr>
        <w:pStyle w:val="Heading2"/>
      </w:pPr>
      <w:r>
        <w:t>Mission statement</w:t>
      </w:r>
    </w:p>
    <w:p w14:paraId="718DAF66" w14:textId="02CEC2E7" w:rsidR="00741372" w:rsidRDefault="004A1516" w:rsidP="008572C7">
      <w:pPr>
        <w:pStyle w:val="ListBullet"/>
      </w:pPr>
      <w:r>
        <w:t xml:space="preserve">This book is to </w:t>
      </w:r>
      <w:r w:rsidR="001C0089">
        <w:t xml:space="preserve">inform the artist with </w:t>
      </w:r>
      <w:r w:rsidR="009D107E">
        <w:t>essential information</w:t>
      </w:r>
      <w:r w:rsidR="00052910">
        <w:t>,</w:t>
      </w:r>
      <w:r w:rsidR="009D107E">
        <w:t xml:space="preserve"> </w:t>
      </w:r>
      <w:r w:rsidR="00A67DC8">
        <w:t xml:space="preserve">targeting </w:t>
      </w:r>
      <w:r w:rsidR="00E90CC5">
        <w:t xml:space="preserve">a streamlined </w:t>
      </w:r>
      <w:r w:rsidR="00803AB1">
        <w:t>process</w:t>
      </w:r>
      <w:r w:rsidR="00052910">
        <w:t>.</w:t>
      </w:r>
      <w:r w:rsidR="00803AB1">
        <w:t xml:space="preserve"> </w:t>
      </w:r>
      <w:r w:rsidR="00052910">
        <w:t xml:space="preserve">Please use this distraction </w:t>
      </w:r>
      <w:r w:rsidR="009F65CB">
        <w:t xml:space="preserve">to </w:t>
      </w:r>
      <w:r w:rsidR="00803AB1">
        <w:t>ensur</w:t>
      </w:r>
      <w:r w:rsidR="009F65CB">
        <w:t>e</w:t>
      </w:r>
      <w:r w:rsidR="00DD5799">
        <w:t xml:space="preserve"> </w:t>
      </w:r>
      <w:r w:rsidR="00052910">
        <w:t xml:space="preserve">a </w:t>
      </w:r>
      <w:r w:rsidR="00803AB1">
        <w:t xml:space="preserve">comprehensive </w:t>
      </w:r>
      <w:r w:rsidR="00644C4F">
        <w:t>outline</w:t>
      </w:r>
      <w:r w:rsidR="00E57650">
        <w:t xml:space="preserve"> delivers all your expectations and goals. </w:t>
      </w:r>
    </w:p>
    <w:tbl>
      <w:tblPr>
        <w:tblStyle w:val="ModernPaper"/>
        <w:tblW w:w="5000" w:type="pct"/>
        <w:tblLook w:val="04A0" w:firstRow="1" w:lastRow="0" w:firstColumn="1" w:lastColumn="0" w:noHBand="0" w:noVBand="1"/>
        <w:tblCaption w:val="Content table"/>
      </w:tblPr>
      <w:tblGrid>
        <w:gridCol w:w="3358"/>
        <w:gridCol w:w="3361"/>
        <w:gridCol w:w="3361"/>
      </w:tblGrid>
      <w:tr w:rsidR="00741372" w14:paraId="135CFDD8" w14:textId="77777777" w:rsidTr="007413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66" w:type="pct"/>
            <w:vAlign w:val="bottom"/>
          </w:tcPr>
          <w:p w14:paraId="638EC2C8" w14:textId="77777777" w:rsidR="00741372" w:rsidRDefault="00741372"/>
        </w:tc>
        <w:tc>
          <w:tcPr>
            <w:tcW w:w="1667" w:type="pct"/>
            <w:vAlign w:val="bottom"/>
          </w:tcPr>
          <w:p w14:paraId="76D34DB1" w14:textId="08452E27" w:rsidR="00741372" w:rsidRDefault="00AB140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Fill</w:t>
            </w:r>
            <w:r w:rsidR="00F93CDF">
              <w:t xml:space="preserve"> and</w:t>
            </w:r>
            <w:r w:rsidR="00FD2D32">
              <w:t>/or Circle</w:t>
            </w:r>
          </w:p>
        </w:tc>
        <w:tc>
          <w:tcPr>
            <w:tcW w:w="1667" w:type="pct"/>
            <w:vAlign w:val="bottom"/>
          </w:tcPr>
          <w:p w14:paraId="235873BE" w14:textId="010B2023" w:rsidR="00741372" w:rsidRDefault="007413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41372" w14:paraId="17E692FE" w14:textId="77777777" w:rsidTr="00741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7182F552" w14:textId="7B851DFE" w:rsidR="00741372" w:rsidRDefault="00787775">
            <w:r>
              <w:t>Name:</w:t>
            </w:r>
          </w:p>
        </w:tc>
        <w:tc>
          <w:tcPr>
            <w:tcW w:w="1667" w:type="pct"/>
          </w:tcPr>
          <w:p w14:paraId="480A5149" w14:textId="7C76D5B5" w:rsidR="00741372" w:rsidRDefault="00741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67" w:type="pct"/>
          </w:tcPr>
          <w:p w14:paraId="4EDD3928" w14:textId="799B3815" w:rsidR="00741372" w:rsidRDefault="00741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41372" w14:paraId="1AEE0B02" w14:textId="77777777" w:rsidTr="00741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03A1DD7D" w14:textId="4BF2355A" w:rsidR="00741372" w:rsidRDefault="00787775">
            <w:r>
              <w:t>Age:</w:t>
            </w:r>
          </w:p>
        </w:tc>
        <w:tc>
          <w:tcPr>
            <w:tcW w:w="1667" w:type="pct"/>
          </w:tcPr>
          <w:p w14:paraId="73BAB543" w14:textId="4BDF77BA" w:rsidR="00741372" w:rsidRDefault="00741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67" w:type="pct"/>
          </w:tcPr>
          <w:p w14:paraId="5CC8B5A9" w14:textId="64F58D67" w:rsidR="00741372" w:rsidRDefault="00741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11613" w14:paraId="192DE51B" w14:textId="77777777" w:rsidTr="00741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22AC73D9" w14:textId="7907BB84" w:rsidR="00011613" w:rsidRDefault="00011613">
            <w:r>
              <w:t>Gender</w:t>
            </w:r>
          </w:p>
        </w:tc>
        <w:tc>
          <w:tcPr>
            <w:tcW w:w="1667" w:type="pct"/>
          </w:tcPr>
          <w:p w14:paraId="4CE51A95" w14:textId="27A124CB" w:rsidR="00011613" w:rsidRDefault="00F93C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Male </w:t>
            </w:r>
          </w:p>
        </w:tc>
        <w:tc>
          <w:tcPr>
            <w:tcW w:w="1667" w:type="pct"/>
          </w:tcPr>
          <w:p w14:paraId="0C399C4D" w14:textId="37E08F2F" w:rsidR="00011613" w:rsidRDefault="00F93C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Female </w:t>
            </w:r>
          </w:p>
        </w:tc>
      </w:tr>
      <w:tr w:rsidR="00741372" w14:paraId="4E30FF60" w14:textId="77777777" w:rsidTr="00741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392913CF" w14:textId="43AF1A7E" w:rsidR="00741372" w:rsidRDefault="002C0792">
            <w:r>
              <w:t>Phone Number:</w:t>
            </w:r>
          </w:p>
        </w:tc>
        <w:tc>
          <w:tcPr>
            <w:tcW w:w="1667" w:type="pct"/>
          </w:tcPr>
          <w:p w14:paraId="77E9BBFF" w14:textId="77777777" w:rsidR="00741372" w:rsidRDefault="00741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67" w:type="pct"/>
          </w:tcPr>
          <w:p w14:paraId="5CDE10A2" w14:textId="3DF31D22" w:rsidR="00741372" w:rsidRDefault="00741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90FB3" w14:paraId="1247A485" w14:textId="77777777" w:rsidTr="00741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54111476" w14:textId="76AD0518" w:rsidR="00090FB3" w:rsidRDefault="006C4827">
            <w:r>
              <w:t>Where are you from?</w:t>
            </w:r>
          </w:p>
        </w:tc>
        <w:tc>
          <w:tcPr>
            <w:tcW w:w="1667" w:type="pct"/>
          </w:tcPr>
          <w:p w14:paraId="2E4AC6DD" w14:textId="77777777" w:rsidR="00090FB3" w:rsidRDefault="00090F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67" w:type="pct"/>
          </w:tcPr>
          <w:p w14:paraId="05BBD784" w14:textId="1B2BBEC5" w:rsidR="00090FB3" w:rsidRDefault="006C4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Local to hawaii</w:t>
            </w:r>
          </w:p>
        </w:tc>
      </w:tr>
      <w:tr w:rsidR="00B0151A" w14:paraId="58DFBB7F" w14:textId="77777777" w:rsidTr="00741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3F19EC83" w14:textId="596B319C" w:rsidR="00B0151A" w:rsidRDefault="00B0151A">
            <w:r>
              <w:t>Time</w:t>
            </w:r>
            <w:r w:rsidR="00730FE0">
              <w:t xml:space="preserve"> </w:t>
            </w:r>
            <w:r w:rsidR="000C66E1">
              <w:t xml:space="preserve">you </w:t>
            </w:r>
            <w:r w:rsidR="00730FE0">
              <w:t>will be</w:t>
            </w:r>
            <w:r>
              <w:t xml:space="preserve"> </w:t>
            </w:r>
            <w:r w:rsidR="002A0089">
              <w:t>on island?</w:t>
            </w:r>
          </w:p>
        </w:tc>
        <w:tc>
          <w:tcPr>
            <w:tcW w:w="1667" w:type="pct"/>
          </w:tcPr>
          <w:p w14:paraId="6093261E" w14:textId="77777777" w:rsidR="00B0151A" w:rsidRDefault="00B015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67" w:type="pct"/>
          </w:tcPr>
          <w:p w14:paraId="082A4683" w14:textId="77777777" w:rsidR="00B0151A" w:rsidRDefault="00B015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90FB3" w14:paraId="65BE73F9" w14:textId="77777777" w:rsidTr="00741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0D2A89E1" w14:textId="11571D82" w:rsidR="00090FB3" w:rsidRDefault="0096728B">
            <w:r>
              <w:t>First tattoo?</w:t>
            </w:r>
          </w:p>
        </w:tc>
        <w:tc>
          <w:tcPr>
            <w:tcW w:w="1667" w:type="pct"/>
          </w:tcPr>
          <w:p w14:paraId="33F82341" w14:textId="6B508E52" w:rsidR="00090FB3" w:rsidRDefault="00FD2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No.</w:t>
            </w:r>
          </w:p>
        </w:tc>
        <w:tc>
          <w:tcPr>
            <w:tcW w:w="1667" w:type="pct"/>
          </w:tcPr>
          <w:p w14:paraId="516D3606" w14:textId="1FBF0AE6" w:rsidR="00090FB3" w:rsidRDefault="00781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Yes.     </w:t>
            </w:r>
          </w:p>
        </w:tc>
      </w:tr>
      <w:tr w:rsidR="00AB1406" w14:paraId="43032568" w14:textId="77777777" w:rsidTr="00741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40FB19EB" w14:textId="3F7F4AEB" w:rsidR="00AB1406" w:rsidRPr="005617BA" w:rsidRDefault="00E47A05" w:rsidP="005617BA">
            <w:pPr>
              <w:rPr>
                <w:b w:val="0"/>
              </w:rPr>
            </w:pPr>
            <w:r>
              <w:t>W</w:t>
            </w:r>
            <w:r w:rsidR="001555D9">
              <w:t>hich artist</w:t>
            </w:r>
            <w:r>
              <w:t xml:space="preserve"> would you like to </w:t>
            </w:r>
            <w:r w:rsidR="00733929">
              <w:t>execute</w:t>
            </w:r>
            <w:r w:rsidR="00877E31">
              <w:t xml:space="preserve"> </w:t>
            </w:r>
            <w:r w:rsidR="000C66E1">
              <w:t>your new</w:t>
            </w:r>
            <w:r w:rsidR="005617BA">
              <w:t xml:space="preserve"> </w:t>
            </w:r>
            <w:r>
              <w:t>tattoo</w:t>
            </w:r>
            <w:r w:rsidR="001555D9">
              <w:t>?</w:t>
            </w:r>
          </w:p>
        </w:tc>
        <w:tc>
          <w:tcPr>
            <w:tcW w:w="1667" w:type="pct"/>
          </w:tcPr>
          <w:p w14:paraId="7C1E3531" w14:textId="77777777" w:rsidR="00AB1406" w:rsidRDefault="00AB14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67" w:type="pct"/>
          </w:tcPr>
          <w:p w14:paraId="2DEB9D6D" w14:textId="4B19A850" w:rsidR="00AB1406" w:rsidRDefault="00AB14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8C1EEA0" w14:textId="77777777" w:rsidR="00741372" w:rsidRDefault="00741372"/>
    <w:p w14:paraId="69443578" w14:textId="55D61CE4" w:rsidR="00867354" w:rsidRDefault="005509E1">
      <w:pPr>
        <w:rPr>
          <w:rFonts w:asciiTheme="majorHAnsi" w:hAnsiTheme="majorHAnsi" w:cstheme="majorHAnsi"/>
          <w:b/>
          <w:bCs/>
          <w:sz w:val="56"/>
          <w:szCs w:val="56"/>
        </w:rPr>
      </w:pPr>
      <w:r>
        <w:rPr>
          <w:rFonts w:asciiTheme="majorHAnsi" w:hAnsiTheme="majorHAnsi" w:cstheme="majorHAnsi"/>
        </w:rPr>
        <w:tab/>
      </w:r>
      <w:r w:rsidR="007D2B15">
        <w:rPr>
          <w:rFonts w:asciiTheme="majorHAnsi" w:hAnsiTheme="majorHAnsi" w:cstheme="majorHAnsi"/>
        </w:rPr>
        <w:tab/>
      </w:r>
      <w:r w:rsidR="007D2B15">
        <w:rPr>
          <w:rFonts w:asciiTheme="majorHAnsi" w:hAnsiTheme="majorHAnsi" w:cstheme="majorHAnsi"/>
        </w:rPr>
        <w:tab/>
      </w:r>
      <w:r w:rsidR="007D2B15">
        <w:rPr>
          <w:rFonts w:asciiTheme="majorHAnsi" w:hAnsiTheme="majorHAnsi" w:cstheme="majorHAnsi"/>
        </w:rPr>
        <w:tab/>
      </w:r>
      <w:r w:rsidR="007D2B15">
        <w:rPr>
          <w:rFonts w:asciiTheme="majorHAnsi" w:hAnsiTheme="majorHAnsi" w:cstheme="majorHAnsi"/>
          <w:b/>
          <w:bCs/>
          <w:sz w:val="56"/>
          <w:szCs w:val="56"/>
        </w:rPr>
        <w:t>Needs &amp; Wants</w:t>
      </w:r>
    </w:p>
    <w:p w14:paraId="4C8E9390" w14:textId="77777777" w:rsidR="00B90293" w:rsidRPr="00B90293" w:rsidRDefault="00425259" w:rsidP="00EB2497">
      <w:pPr>
        <w:pStyle w:val="ListParagraph"/>
        <w:numPr>
          <w:ilvl w:val="0"/>
          <w:numId w:val="8"/>
        </w:num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(</w:t>
      </w:r>
      <w:r w:rsidR="00EB2497" w:rsidRPr="003765D9">
        <w:rPr>
          <w:rFonts w:cstheme="minorHAnsi"/>
          <w:sz w:val="36"/>
          <w:szCs w:val="36"/>
        </w:rPr>
        <w:t>What</w:t>
      </w:r>
      <w:r>
        <w:rPr>
          <w:rFonts w:cstheme="minorHAnsi"/>
          <w:sz w:val="36"/>
          <w:szCs w:val="36"/>
        </w:rPr>
        <w:t>)</w:t>
      </w:r>
      <w:r w:rsidR="00C77F2B">
        <w:rPr>
          <w:rFonts w:cstheme="minorHAnsi"/>
        </w:rPr>
        <w:t xml:space="preserve"> </w:t>
      </w:r>
    </w:p>
    <w:p w14:paraId="64D8AECD" w14:textId="074D455C" w:rsidR="00CB7690" w:rsidRPr="00CB7690" w:rsidRDefault="00781367" w:rsidP="00B90293">
      <w:pPr>
        <w:pStyle w:val="ListParagraph"/>
        <w:rPr>
          <w:rFonts w:cstheme="minorHAnsi"/>
          <w:sz w:val="36"/>
          <w:szCs w:val="36"/>
        </w:rPr>
      </w:pPr>
      <w:r>
        <w:rPr>
          <w:rFonts w:cstheme="minorHAnsi"/>
        </w:rPr>
        <w:t>What style</w:t>
      </w:r>
      <w:r w:rsidR="00BC2BFC">
        <w:rPr>
          <w:rFonts w:cstheme="minorHAnsi"/>
        </w:rPr>
        <w:t xml:space="preserve"> is</w:t>
      </w:r>
      <w:r w:rsidR="00AB555F">
        <w:rPr>
          <w:rFonts w:cstheme="minorHAnsi"/>
        </w:rPr>
        <w:t xml:space="preserve"> your new tattoo going </w:t>
      </w:r>
      <w:r w:rsidR="004166DF">
        <w:rPr>
          <w:rFonts w:cstheme="minorHAnsi"/>
        </w:rPr>
        <w:t>to be</w:t>
      </w:r>
      <w:r w:rsidR="007E1CAF">
        <w:rPr>
          <w:rFonts w:cstheme="minorHAnsi"/>
        </w:rPr>
        <w:t>?</w:t>
      </w:r>
    </w:p>
    <w:p w14:paraId="1B1D98CA" w14:textId="1B22F86E" w:rsidR="00CF5237" w:rsidRPr="00A30680" w:rsidRDefault="004B1F82" w:rsidP="00B90293">
      <w:pPr>
        <w:pStyle w:val="ListParagraph"/>
        <w:rPr>
          <w:rFonts w:cstheme="minorHAnsi"/>
          <w:sz w:val="36"/>
          <w:szCs w:val="36"/>
        </w:rPr>
      </w:pPr>
      <w:r w:rsidRPr="00607049">
        <w:rPr>
          <w:rFonts w:cstheme="minorHAnsi"/>
          <w:b/>
          <w:bCs/>
        </w:rPr>
        <w:t>Japanese</w:t>
      </w:r>
      <w:r>
        <w:rPr>
          <w:rFonts w:cstheme="minorHAnsi"/>
        </w:rPr>
        <w:t xml:space="preserve"> (</w:t>
      </w:r>
      <w:r w:rsidR="00CB7690">
        <w:rPr>
          <w:rFonts w:cstheme="minorHAnsi"/>
        </w:rPr>
        <w:t>Distinct look and meaning always tells a story)</w:t>
      </w:r>
      <w:r w:rsidR="002B3B65">
        <w:rPr>
          <w:rFonts w:cstheme="minorHAnsi"/>
        </w:rPr>
        <w:t>,</w:t>
      </w:r>
      <w:r w:rsidR="00CB7690">
        <w:rPr>
          <w:rFonts w:cstheme="minorHAnsi"/>
        </w:rPr>
        <w:t xml:space="preserve"> </w:t>
      </w:r>
      <w:r w:rsidR="00EE3BD2" w:rsidRPr="00607049">
        <w:rPr>
          <w:rFonts w:cstheme="minorHAnsi"/>
          <w:b/>
          <w:bCs/>
        </w:rPr>
        <w:t>Black and Grey</w:t>
      </w:r>
      <w:r w:rsidR="00EE3BD2">
        <w:rPr>
          <w:rFonts w:cstheme="minorHAnsi"/>
        </w:rPr>
        <w:t xml:space="preserve"> (</w:t>
      </w:r>
      <w:r w:rsidR="00732BF0">
        <w:rPr>
          <w:rFonts w:cstheme="minorHAnsi"/>
        </w:rPr>
        <w:t>aka the OG style, shading and shadows</w:t>
      </w:r>
      <w:r w:rsidR="00EA44CC">
        <w:rPr>
          <w:rFonts w:cstheme="minorHAnsi"/>
        </w:rPr>
        <w:t>)</w:t>
      </w:r>
      <w:r w:rsidR="002522FE">
        <w:rPr>
          <w:rFonts w:cstheme="minorHAnsi"/>
        </w:rPr>
        <w:t>,</w:t>
      </w:r>
      <w:r w:rsidR="00EA44CC">
        <w:rPr>
          <w:rFonts w:cstheme="minorHAnsi"/>
        </w:rPr>
        <w:t xml:space="preserve"> </w:t>
      </w:r>
      <w:r w:rsidR="00CD4E45" w:rsidRPr="00607049">
        <w:rPr>
          <w:rFonts w:cstheme="minorHAnsi"/>
          <w:b/>
          <w:bCs/>
        </w:rPr>
        <w:t>Traditional</w:t>
      </w:r>
      <w:r w:rsidR="00CD4E45">
        <w:rPr>
          <w:rFonts w:cstheme="minorHAnsi"/>
        </w:rPr>
        <w:t xml:space="preserve"> (old school</w:t>
      </w:r>
      <w:r w:rsidR="002B3B65">
        <w:rPr>
          <w:rFonts w:cstheme="minorHAnsi"/>
        </w:rPr>
        <w:t xml:space="preserve"> </w:t>
      </w:r>
      <w:r w:rsidR="004E3129">
        <w:rPr>
          <w:rFonts w:cstheme="minorHAnsi"/>
        </w:rPr>
        <w:t>with primary colors</w:t>
      </w:r>
      <w:r w:rsidR="002B3B65">
        <w:rPr>
          <w:rFonts w:cstheme="minorHAnsi"/>
        </w:rPr>
        <w:t>),</w:t>
      </w:r>
      <w:r w:rsidR="004E3129">
        <w:rPr>
          <w:rFonts w:cstheme="minorHAnsi"/>
        </w:rPr>
        <w:t xml:space="preserve"> </w:t>
      </w:r>
      <w:r w:rsidR="004E3129" w:rsidRPr="002B3B65">
        <w:rPr>
          <w:rFonts w:cstheme="minorHAnsi"/>
          <w:b/>
          <w:bCs/>
        </w:rPr>
        <w:t>Neo-traditional</w:t>
      </w:r>
      <w:r w:rsidR="004E3129">
        <w:rPr>
          <w:rFonts w:cstheme="minorHAnsi"/>
        </w:rPr>
        <w:t xml:space="preserve"> (finer lines</w:t>
      </w:r>
      <w:r w:rsidR="007A09B7">
        <w:rPr>
          <w:rFonts w:cstheme="minorHAnsi"/>
        </w:rPr>
        <w:t xml:space="preserve">, exaggerated </w:t>
      </w:r>
      <w:r w:rsidR="00D145B6">
        <w:rPr>
          <w:rFonts w:cstheme="minorHAnsi"/>
        </w:rPr>
        <w:t>features and a broad color palette),</w:t>
      </w:r>
      <w:r w:rsidR="00A26B09">
        <w:rPr>
          <w:rFonts w:cstheme="minorHAnsi"/>
        </w:rPr>
        <w:t xml:space="preserve"> </w:t>
      </w:r>
      <w:r w:rsidR="00EA3479" w:rsidRPr="00A26B09">
        <w:rPr>
          <w:rFonts w:cstheme="minorHAnsi"/>
          <w:b/>
          <w:bCs/>
        </w:rPr>
        <w:t>Lettering</w:t>
      </w:r>
      <w:r w:rsidR="00EA3479">
        <w:rPr>
          <w:rFonts w:cstheme="minorHAnsi"/>
        </w:rPr>
        <w:t xml:space="preserve"> (</w:t>
      </w:r>
      <w:r w:rsidR="00295E39">
        <w:rPr>
          <w:rFonts w:cstheme="minorHAnsi"/>
        </w:rPr>
        <w:t>calligraphic drawn letters or words</w:t>
      </w:r>
      <w:r w:rsidR="002E675F">
        <w:rPr>
          <w:rFonts w:cstheme="minorHAnsi"/>
        </w:rPr>
        <w:t>, graffiti art</w:t>
      </w:r>
      <w:r w:rsidR="00A26B09">
        <w:rPr>
          <w:rFonts w:cstheme="minorHAnsi"/>
        </w:rPr>
        <w:t xml:space="preserve">) </w:t>
      </w:r>
      <w:r w:rsidR="00FB3D57" w:rsidRPr="00A30680">
        <w:rPr>
          <w:rFonts w:cstheme="minorHAnsi"/>
          <w:b/>
          <w:bCs/>
        </w:rPr>
        <w:t>Fine line</w:t>
      </w:r>
      <w:r w:rsidR="00FB3D57" w:rsidRPr="00A30680">
        <w:rPr>
          <w:rFonts w:cstheme="minorHAnsi"/>
        </w:rPr>
        <w:t xml:space="preserve"> (aesthetically pleasing, hiding in the </w:t>
      </w:r>
      <w:r w:rsidR="00522C76" w:rsidRPr="00A30680">
        <w:rPr>
          <w:rFonts w:cstheme="minorHAnsi"/>
        </w:rPr>
        <w:t xml:space="preserve">anatomy), </w:t>
      </w:r>
      <w:r w:rsidR="00522C76" w:rsidRPr="00A30680">
        <w:rPr>
          <w:rFonts w:cstheme="minorHAnsi"/>
          <w:b/>
          <w:bCs/>
        </w:rPr>
        <w:t>Tribal</w:t>
      </w:r>
      <w:r w:rsidR="00522C76" w:rsidRPr="00A30680">
        <w:rPr>
          <w:rFonts w:cstheme="minorHAnsi"/>
        </w:rPr>
        <w:t xml:space="preserve"> (Polynesian, Native American</w:t>
      </w:r>
      <w:r w:rsidR="00D53479" w:rsidRPr="00A30680">
        <w:rPr>
          <w:rFonts w:cstheme="minorHAnsi"/>
        </w:rPr>
        <w:t>, typically</w:t>
      </w:r>
      <w:r w:rsidR="00171C45" w:rsidRPr="00A30680">
        <w:rPr>
          <w:rFonts w:cstheme="minorHAnsi"/>
        </w:rPr>
        <w:t xml:space="preserve"> black work with elaborate </w:t>
      </w:r>
      <w:r w:rsidR="00D53479" w:rsidRPr="00A30680">
        <w:rPr>
          <w:rFonts w:cstheme="minorHAnsi"/>
        </w:rPr>
        <w:t>patterns</w:t>
      </w:r>
      <w:r w:rsidR="00171C45" w:rsidRPr="00A30680">
        <w:rPr>
          <w:rFonts w:cstheme="minorHAnsi"/>
        </w:rPr>
        <w:t xml:space="preserve">) </w:t>
      </w:r>
      <w:r w:rsidR="00171C45" w:rsidRPr="00A30680">
        <w:rPr>
          <w:rFonts w:cstheme="minorHAnsi"/>
          <w:b/>
          <w:bCs/>
        </w:rPr>
        <w:t>Water color</w:t>
      </w:r>
      <w:r w:rsidR="00171C45" w:rsidRPr="00A30680">
        <w:rPr>
          <w:rFonts w:cstheme="minorHAnsi"/>
        </w:rPr>
        <w:t xml:space="preserve"> (</w:t>
      </w:r>
      <w:r w:rsidR="007D71AF" w:rsidRPr="00A30680">
        <w:rPr>
          <w:rFonts w:cstheme="minorHAnsi"/>
        </w:rPr>
        <w:t xml:space="preserve">abstract splashes with no outline) </w:t>
      </w:r>
      <w:r w:rsidR="007D71AF" w:rsidRPr="00A30680">
        <w:rPr>
          <w:rFonts w:cstheme="minorHAnsi"/>
          <w:b/>
          <w:bCs/>
        </w:rPr>
        <w:t>Blackwork</w:t>
      </w:r>
      <w:r w:rsidR="00B12223" w:rsidRPr="00A30680">
        <w:rPr>
          <w:rFonts w:cstheme="minorHAnsi"/>
        </w:rPr>
        <w:t xml:space="preserve"> (bold, solid and very noticeable)</w:t>
      </w:r>
      <w:r w:rsidR="004A620E" w:rsidRPr="00A30680">
        <w:rPr>
          <w:rFonts w:cstheme="minorHAnsi"/>
        </w:rPr>
        <w:t xml:space="preserve"> </w:t>
      </w:r>
      <w:r w:rsidR="004D1BFF" w:rsidRPr="00A30680">
        <w:rPr>
          <w:rFonts w:cstheme="minorHAnsi"/>
          <w:b/>
          <w:bCs/>
        </w:rPr>
        <w:t>Realistic</w:t>
      </w:r>
      <w:r w:rsidR="004D1BFF" w:rsidRPr="00A30680">
        <w:rPr>
          <w:rFonts w:cstheme="minorHAnsi"/>
        </w:rPr>
        <w:t xml:space="preserve"> (</w:t>
      </w:r>
      <w:r w:rsidR="00D71773" w:rsidRPr="00A30680">
        <w:rPr>
          <w:rFonts w:cstheme="minorHAnsi"/>
        </w:rPr>
        <w:t>photographic</w:t>
      </w:r>
      <w:r w:rsidR="004A620E" w:rsidRPr="00A30680">
        <w:rPr>
          <w:rFonts w:cstheme="minorHAnsi"/>
        </w:rPr>
        <w:t xml:space="preserve"> proportion</w:t>
      </w:r>
      <w:r w:rsidR="0023766E" w:rsidRPr="00A30680">
        <w:rPr>
          <w:rFonts w:cstheme="minorHAnsi"/>
        </w:rPr>
        <w:t xml:space="preserve"> </w:t>
      </w:r>
      <w:r w:rsidR="00A16011" w:rsidRPr="00A30680">
        <w:rPr>
          <w:rFonts w:cstheme="minorHAnsi"/>
        </w:rPr>
        <w:t xml:space="preserve">simplified into </w:t>
      </w:r>
      <w:r w:rsidR="00911B92" w:rsidRPr="00A30680">
        <w:rPr>
          <w:rFonts w:cstheme="minorHAnsi"/>
        </w:rPr>
        <w:t>a tattoo</w:t>
      </w:r>
      <w:r w:rsidR="007E1CAF">
        <w:rPr>
          <w:rFonts w:cstheme="minorHAnsi"/>
        </w:rPr>
        <w:t>-</w:t>
      </w:r>
      <w:r w:rsidR="00911B92" w:rsidRPr="00A30680">
        <w:rPr>
          <w:rFonts w:cstheme="minorHAnsi"/>
        </w:rPr>
        <w:t>able outline</w:t>
      </w:r>
      <w:r w:rsidR="004A620E" w:rsidRPr="00A30680">
        <w:rPr>
          <w:rFonts w:cstheme="minorHAnsi"/>
        </w:rPr>
        <w:t xml:space="preserve">) </w:t>
      </w:r>
      <w:r w:rsidR="00B12223" w:rsidRPr="00A30680">
        <w:rPr>
          <w:rFonts w:cstheme="minorHAnsi"/>
          <w:b/>
          <w:bCs/>
        </w:rPr>
        <w:t>Realism</w:t>
      </w:r>
      <w:r w:rsidR="00B12223" w:rsidRPr="00A30680">
        <w:rPr>
          <w:rFonts w:cstheme="minorHAnsi"/>
        </w:rPr>
        <w:t xml:space="preserve"> </w:t>
      </w:r>
      <w:r w:rsidR="00FA2C10" w:rsidRPr="00A30680">
        <w:rPr>
          <w:rFonts w:cstheme="minorHAnsi"/>
        </w:rPr>
        <w:t xml:space="preserve">(Color or black and grey copies of a photo) </w:t>
      </w:r>
      <w:r w:rsidR="001E1ED8" w:rsidRPr="00A30680">
        <w:rPr>
          <w:rFonts w:cstheme="minorHAnsi"/>
          <w:b/>
          <w:bCs/>
        </w:rPr>
        <w:t>Portraits</w:t>
      </w:r>
      <w:r w:rsidR="001E1ED8" w:rsidRPr="00A30680">
        <w:rPr>
          <w:rFonts w:cstheme="minorHAnsi"/>
        </w:rPr>
        <w:t xml:space="preserve"> </w:t>
      </w:r>
      <w:r w:rsidR="000810C4" w:rsidRPr="00A30680">
        <w:rPr>
          <w:rFonts w:cstheme="minorHAnsi"/>
        </w:rPr>
        <w:t xml:space="preserve">(Color and black and grey photos of a face, </w:t>
      </w:r>
      <w:r w:rsidR="00D8724B" w:rsidRPr="00A30680">
        <w:rPr>
          <w:rFonts w:cstheme="minorHAnsi"/>
        </w:rPr>
        <w:t xml:space="preserve">or pet) </w:t>
      </w:r>
      <w:r w:rsidR="00893B41" w:rsidRPr="00A30680">
        <w:rPr>
          <w:rFonts w:cstheme="minorHAnsi"/>
          <w:b/>
          <w:bCs/>
        </w:rPr>
        <w:t>Hyper-realistic</w:t>
      </w:r>
      <w:r w:rsidR="00893B41" w:rsidRPr="00A30680">
        <w:rPr>
          <w:rFonts w:cstheme="minorHAnsi"/>
        </w:rPr>
        <w:t xml:space="preserve"> (high definition exaggerated contrasts of </w:t>
      </w:r>
      <w:r w:rsidR="005B74A8" w:rsidRPr="00A30680">
        <w:rPr>
          <w:rFonts w:cstheme="minorHAnsi"/>
        </w:rPr>
        <w:t>real photos or subjects)</w:t>
      </w:r>
      <w:r w:rsidR="00B97880" w:rsidRPr="00A30680">
        <w:rPr>
          <w:rFonts w:cstheme="minorHAnsi"/>
        </w:rPr>
        <w:t xml:space="preserve"> </w:t>
      </w:r>
      <w:r w:rsidR="00CD4352" w:rsidRPr="00A30680">
        <w:rPr>
          <w:rFonts w:cstheme="minorHAnsi"/>
          <w:b/>
          <w:bCs/>
        </w:rPr>
        <w:t>Geometric</w:t>
      </w:r>
      <w:r w:rsidR="00CD4352" w:rsidRPr="00A30680">
        <w:rPr>
          <w:rFonts w:cstheme="minorHAnsi"/>
        </w:rPr>
        <w:t xml:space="preserve"> (straight lines, dot work, </w:t>
      </w:r>
      <w:r w:rsidR="003249C1" w:rsidRPr="00A30680">
        <w:rPr>
          <w:rFonts w:cstheme="minorHAnsi"/>
        </w:rPr>
        <w:t>crosshatching scared geometry and shapes)</w:t>
      </w:r>
      <w:r w:rsidR="006D6239" w:rsidRPr="00A30680">
        <w:rPr>
          <w:rFonts w:cstheme="minorHAnsi"/>
        </w:rPr>
        <w:t xml:space="preserve"> </w:t>
      </w:r>
      <w:r w:rsidR="006D6239" w:rsidRPr="00A30680">
        <w:rPr>
          <w:rFonts w:cstheme="minorHAnsi"/>
          <w:b/>
          <w:bCs/>
        </w:rPr>
        <w:t>Trash polka</w:t>
      </w:r>
      <w:r w:rsidR="006D6239" w:rsidRPr="00A30680">
        <w:rPr>
          <w:rFonts w:cstheme="minorHAnsi"/>
        </w:rPr>
        <w:t xml:space="preserve"> (black and red abstract im</w:t>
      </w:r>
      <w:r w:rsidR="00BA46A0" w:rsidRPr="00A30680">
        <w:rPr>
          <w:rFonts w:cstheme="minorHAnsi"/>
        </w:rPr>
        <w:t xml:space="preserve">agery) </w:t>
      </w:r>
      <w:r w:rsidR="003234BB" w:rsidRPr="00A30680">
        <w:rPr>
          <w:rFonts w:cstheme="minorHAnsi"/>
          <w:b/>
          <w:bCs/>
        </w:rPr>
        <w:t>Anime</w:t>
      </w:r>
      <w:r w:rsidR="000D5A3E" w:rsidRPr="00A30680">
        <w:rPr>
          <w:rFonts w:cstheme="minorHAnsi"/>
        </w:rPr>
        <w:t xml:space="preserve"> *eastern</w:t>
      </w:r>
      <w:r w:rsidR="003234BB" w:rsidRPr="00A30680">
        <w:rPr>
          <w:rFonts w:cstheme="minorHAnsi"/>
        </w:rPr>
        <w:t xml:space="preserve"> </w:t>
      </w:r>
      <w:r w:rsidR="00854A9A" w:rsidRPr="00A30680">
        <w:rPr>
          <w:rFonts w:cstheme="minorHAnsi"/>
        </w:rPr>
        <w:t xml:space="preserve">or </w:t>
      </w:r>
      <w:r w:rsidR="00854A9A" w:rsidRPr="00A30680">
        <w:rPr>
          <w:rFonts w:cstheme="minorHAnsi"/>
          <w:b/>
          <w:bCs/>
        </w:rPr>
        <w:t>Animation</w:t>
      </w:r>
      <w:r w:rsidR="00C2279A" w:rsidRPr="00A30680">
        <w:rPr>
          <w:rFonts w:cstheme="minorHAnsi"/>
        </w:rPr>
        <w:t xml:space="preserve"> *western</w:t>
      </w:r>
      <w:r w:rsidR="000D5A3E" w:rsidRPr="00A30680">
        <w:rPr>
          <w:rFonts w:cstheme="minorHAnsi"/>
        </w:rPr>
        <w:t xml:space="preserve"> (cartoon </w:t>
      </w:r>
      <w:r w:rsidR="00C2279A" w:rsidRPr="00A30680">
        <w:rPr>
          <w:rFonts w:cstheme="minorHAnsi"/>
        </w:rPr>
        <w:t xml:space="preserve">or comic book style that translates well into tattoo) </w:t>
      </w:r>
      <w:r w:rsidR="00D870EF" w:rsidRPr="00A30680">
        <w:rPr>
          <w:rFonts w:cstheme="minorHAnsi"/>
          <w:b/>
          <w:bCs/>
        </w:rPr>
        <w:t>Small</w:t>
      </w:r>
      <w:r w:rsidR="00D870EF" w:rsidRPr="00A30680">
        <w:rPr>
          <w:rFonts w:cstheme="minorHAnsi"/>
        </w:rPr>
        <w:t xml:space="preserve"> (miniature images</w:t>
      </w:r>
      <w:r w:rsidR="00A82AB5" w:rsidRPr="00A30680">
        <w:rPr>
          <w:rFonts w:cstheme="minorHAnsi"/>
        </w:rPr>
        <w:t xml:space="preserve">) </w:t>
      </w:r>
      <w:r w:rsidR="000E069A" w:rsidRPr="00A30680">
        <w:rPr>
          <w:rFonts w:cstheme="minorHAnsi"/>
          <w:b/>
          <w:bCs/>
        </w:rPr>
        <w:t>Abstract</w:t>
      </w:r>
      <w:r w:rsidR="000E069A" w:rsidRPr="00A30680">
        <w:rPr>
          <w:rFonts w:cstheme="minorHAnsi"/>
        </w:rPr>
        <w:t xml:space="preserve"> (does not attempt to represent </w:t>
      </w:r>
      <w:r w:rsidR="00251898" w:rsidRPr="00A30680">
        <w:rPr>
          <w:rFonts w:cstheme="minorHAnsi"/>
        </w:rPr>
        <w:t xml:space="preserve">external reality, meant to differentiate) </w:t>
      </w:r>
      <w:r w:rsidR="00251898" w:rsidRPr="00A30680">
        <w:rPr>
          <w:rFonts w:cstheme="minorHAnsi"/>
          <w:b/>
          <w:bCs/>
        </w:rPr>
        <w:t>3-D</w:t>
      </w:r>
      <w:r w:rsidR="00251898" w:rsidRPr="00A30680">
        <w:rPr>
          <w:rFonts w:cstheme="minorHAnsi"/>
        </w:rPr>
        <w:t xml:space="preserve"> (red and blue offset outlines) </w:t>
      </w:r>
      <w:r w:rsidR="00C255DB" w:rsidRPr="00A30680">
        <w:rPr>
          <w:rFonts w:cstheme="minorHAnsi"/>
          <w:b/>
          <w:bCs/>
        </w:rPr>
        <w:t>Continuous line</w:t>
      </w:r>
      <w:r w:rsidR="00C255DB" w:rsidRPr="00A30680">
        <w:rPr>
          <w:rFonts w:cstheme="minorHAnsi"/>
        </w:rPr>
        <w:t xml:space="preserve"> (contour</w:t>
      </w:r>
      <w:r w:rsidR="002E71E0" w:rsidRPr="00A30680">
        <w:rPr>
          <w:rFonts w:cstheme="minorHAnsi"/>
        </w:rPr>
        <w:t xml:space="preserve">s appearing to be unbroken) </w:t>
      </w:r>
      <w:r w:rsidR="00B91BD2" w:rsidRPr="00A30680">
        <w:rPr>
          <w:rFonts w:cstheme="minorHAnsi"/>
          <w:b/>
          <w:bCs/>
        </w:rPr>
        <w:t>Sketchy</w:t>
      </w:r>
      <w:r w:rsidR="00B91BD2" w:rsidRPr="00A30680">
        <w:rPr>
          <w:rFonts w:cstheme="minorHAnsi"/>
        </w:rPr>
        <w:t xml:space="preserve"> (tailored to look like a pencil or brush, not clean and very authentic look) </w:t>
      </w:r>
      <w:r w:rsidR="00270798" w:rsidRPr="00A30680">
        <w:rPr>
          <w:rFonts w:cstheme="minorHAnsi"/>
          <w:b/>
          <w:bCs/>
        </w:rPr>
        <w:t>Scary</w:t>
      </w:r>
      <w:r w:rsidR="00270798" w:rsidRPr="00A30680">
        <w:rPr>
          <w:rFonts w:cstheme="minorHAnsi"/>
        </w:rPr>
        <w:t xml:space="preserve"> or </w:t>
      </w:r>
      <w:r w:rsidR="00270798" w:rsidRPr="00A30680">
        <w:rPr>
          <w:rFonts w:cstheme="minorHAnsi"/>
          <w:b/>
          <w:bCs/>
        </w:rPr>
        <w:t>Horror</w:t>
      </w:r>
      <w:r w:rsidR="00270798" w:rsidRPr="00A30680">
        <w:rPr>
          <w:rFonts w:cstheme="minorHAnsi"/>
        </w:rPr>
        <w:t xml:space="preserve"> (Dark </w:t>
      </w:r>
      <w:r w:rsidR="00E440B0" w:rsidRPr="00A30680">
        <w:rPr>
          <w:rFonts w:cstheme="minorHAnsi"/>
        </w:rPr>
        <w:t>arts</w:t>
      </w:r>
      <w:r w:rsidR="00B352A6">
        <w:rPr>
          <w:rFonts w:cstheme="minorHAnsi"/>
        </w:rPr>
        <w:t>,</w:t>
      </w:r>
      <w:r w:rsidR="00E440B0" w:rsidRPr="00A30680">
        <w:rPr>
          <w:rFonts w:cstheme="minorHAnsi"/>
        </w:rPr>
        <w:t xml:space="preserve"> opposing aesthetic portraying triumph of pain or application</w:t>
      </w:r>
      <w:r w:rsidR="003B0675" w:rsidRPr="00A30680">
        <w:rPr>
          <w:rFonts w:cstheme="minorHAnsi"/>
        </w:rPr>
        <w:t xml:space="preserve">. </w:t>
      </w:r>
      <w:r w:rsidR="00571CB0" w:rsidRPr="00A30680">
        <w:rPr>
          <w:rFonts w:cstheme="minorHAnsi"/>
        </w:rPr>
        <w:t>Requiring mental strength and endurance</w:t>
      </w:r>
      <w:r w:rsidR="00E440B0" w:rsidRPr="00A30680">
        <w:rPr>
          <w:rFonts w:cstheme="minorHAnsi"/>
        </w:rPr>
        <w:t xml:space="preserve">) </w:t>
      </w:r>
      <w:r w:rsidR="007B46D5" w:rsidRPr="00A30680">
        <w:rPr>
          <w:rFonts w:cstheme="minorHAnsi"/>
          <w:b/>
          <w:bCs/>
        </w:rPr>
        <w:t>Invisible</w:t>
      </w:r>
      <w:r w:rsidR="00E63F2F" w:rsidRPr="00A30680">
        <w:rPr>
          <w:rFonts w:cstheme="minorHAnsi"/>
        </w:rPr>
        <w:t xml:space="preserve"> </w:t>
      </w:r>
      <w:r w:rsidR="00012232" w:rsidRPr="00A30680">
        <w:rPr>
          <w:rFonts w:cstheme="minorHAnsi"/>
        </w:rPr>
        <w:t>(UV</w:t>
      </w:r>
      <w:r w:rsidR="00E63F2F" w:rsidRPr="00A30680">
        <w:rPr>
          <w:rFonts w:cstheme="minorHAnsi"/>
        </w:rPr>
        <w:t xml:space="preserve"> ink that only shows under a black light</w:t>
      </w:r>
      <w:r w:rsidR="00306821" w:rsidRPr="00A30680">
        <w:rPr>
          <w:rFonts w:cstheme="minorHAnsi"/>
        </w:rPr>
        <w:t>, also pale color that may be used as highlights</w:t>
      </w:r>
      <w:r w:rsidR="00CF5237" w:rsidRPr="00A30680">
        <w:rPr>
          <w:rFonts w:cstheme="minorHAnsi"/>
        </w:rPr>
        <w:t>)</w:t>
      </w:r>
      <w:r w:rsidR="007B46D5" w:rsidRPr="00A30680">
        <w:rPr>
          <w:rFonts w:cstheme="minorHAnsi"/>
        </w:rPr>
        <w:t xml:space="preserve"> </w:t>
      </w:r>
      <w:r w:rsidR="00CF5237" w:rsidRPr="00A30680">
        <w:rPr>
          <w:rFonts w:cstheme="minorHAnsi"/>
          <w:b/>
          <w:bCs/>
        </w:rPr>
        <w:t>Ignorant</w:t>
      </w:r>
      <w:r w:rsidR="00CF5237" w:rsidRPr="00A30680">
        <w:rPr>
          <w:rFonts w:cstheme="minorHAnsi"/>
        </w:rPr>
        <w:t xml:space="preserve"> </w:t>
      </w:r>
      <w:r w:rsidR="00F55A7F" w:rsidRPr="00A30680">
        <w:rPr>
          <w:rFonts w:cstheme="minorHAnsi"/>
        </w:rPr>
        <w:t xml:space="preserve">(tattoos that push social </w:t>
      </w:r>
      <w:r w:rsidR="00012232" w:rsidRPr="00A30680">
        <w:rPr>
          <w:rFonts w:cstheme="minorHAnsi"/>
        </w:rPr>
        <w:t>boundaries</w:t>
      </w:r>
      <w:r w:rsidR="00FE110B" w:rsidRPr="00A30680">
        <w:rPr>
          <w:rFonts w:cstheme="minorHAnsi"/>
        </w:rPr>
        <w:t xml:space="preserve">, like the Aloha monkey) </w:t>
      </w:r>
    </w:p>
    <w:p w14:paraId="2BB7FECE" w14:textId="77777777" w:rsidR="00554050" w:rsidRPr="007D6501" w:rsidRDefault="00554050" w:rsidP="007D6501">
      <w:pPr>
        <w:rPr>
          <w:rFonts w:cstheme="minorHAnsi"/>
          <w:sz w:val="36"/>
          <w:szCs w:val="36"/>
        </w:rPr>
      </w:pPr>
    </w:p>
    <w:p w14:paraId="04F9027B" w14:textId="64A7CA5E" w:rsidR="00EB2497" w:rsidRDefault="00425259" w:rsidP="00EB2497">
      <w:pPr>
        <w:pStyle w:val="ListParagraph"/>
        <w:numPr>
          <w:ilvl w:val="0"/>
          <w:numId w:val="8"/>
        </w:num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(</w:t>
      </w:r>
      <w:r w:rsidR="00EB2497" w:rsidRPr="003765D9">
        <w:rPr>
          <w:rFonts w:cstheme="minorHAnsi"/>
          <w:sz w:val="36"/>
          <w:szCs w:val="36"/>
        </w:rPr>
        <w:t>Where</w:t>
      </w:r>
      <w:r>
        <w:rPr>
          <w:rFonts w:cstheme="minorHAnsi"/>
          <w:sz w:val="36"/>
          <w:szCs w:val="36"/>
        </w:rPr>
        <w:t>)</w:t>
      </w:r>
      <w:r w:rsidR="002560DE">
        <w:rPr>
          <w:rFonts w:cstheme="minorHAnsi"/>
          <w:sz w:val="36"/>
          <w:szCs w:val="36"/>
        </w:rPr>
        <w:t xml:space="preserve">*See diagram on page </w:t>
      </w:r>
      <w:r w:rsidR="00196999">
        <w:rPr>
          <w:rFonts w:cstheme="minorHAnsi"/>
          <w:sz w:val="36"/>
          <w:szCs w:val="36"/>
        </w:rPr>
        <w:t>5</w:t>
      </w:r>
    </w:p>
    <w:p w14:paraId="3DEE0B22" w14:textId="70A32C57" w:rsidR="00C12985" w:rsidRPr="00C12985" w:rsidRDefault="00132A73" w:rsidP="00C12985">
      <w:pPr>
        <w:pStyle w:val="ListParagraph"/>
        <w:rPr>
          <w:rFonts w:cstheme="minorHAnsi"/>
        </w:rPr>
      </w:pPr>
      <w:r>
        <w:rPr>
          <w:rFonts w:cstheme="minorHAnsi"/>
        </w:rPr>
        <w:t>Where on your body do you visualize your tatto</w:t>
      </w:r>
      <w:r w:rsidR="008405AF">
        <w:rPr>
          <w:rFonts w:cstheme="minorHAnsi"/>
        </w:rPr>
        <w:t xml:space="preserve">o? </w:t>
      </w:r>
      <w:r w:rsidR="00242EF7">
        <w:rPr>
          <w:rFonts w:cstheme="minorHAnsi"/>
        </w:rPr>
        <w:t>Are you looking for an e</w:t>
      </w:r>
      <w:r w:rsidR="008405AF">
        <w:rPr>
          <w:rFonts w:cstheme="minorHAnsi"/>
        </w:rPr>
        <w:t>y</w:t>
      </w:r>
      <w:r w:rsidR="00242EF7">
        <w:rPr>
          <w:rFonts w:cstheme="minorHAnsi"/>
        </w:rPr>
        <w:t>e</w:t>
      </w:r>
      <w:r w:rsidR="00D3325F">
        <w:rPr>
          <w:rFonts w:cstheme="minorHAnsi"/>
        </w:rPr>
        <w:t>-</w:t>
      </w:r>
      <w:r w:rsidR="00242EF7">
        <w:rPr>
          <w:rFonts w:cstheme="minorHAnsi"/>
        </w:rPr>
        <w:t xml:space="preserve">catching peace of art or </w:t>
      </w:r>
      <w:r w:rsidR="00EC7D80">
        <w:rPr>
          <w:rFonts w:cstheme="minorHAnsi"/>
        </w:rPr>
        <w:t>is a more conspicuous lo</w:t>
      </w:r>
      <w:r w:rsidR="0026475F">
        <w:rPr>
          <w:rFonts w:cstheme="minorHAnsi"/>
        </w:rPr>
        <w:t xml:space="preserve">cation required. The latter </w:t>
      </w:r>
      <w:r w:rsidR="00863706">
        <w:rPr>
          <w:rFonts w:cstheme="minorHAnsi"/>
        </w:rPr>
        <w:t xml:space="preserve">being the more painful </w:t>
      </w:r>
      <w:r w:rsidR="008405AF">
        <w:rPr>
          <w:rFonts w:cstheme="minorHAnsi"/>
        </w:rPr>
        <w:t xml:space="preserve">sections. </w:t>
      </w:r>
      <w:r w:rsidR="009E303C">
        <w:rPr>
          <w:rFonts w:cstheme="minorHAnsi"/>
        </w:rPr>
        <w:t>The most re</w:t>
      </w:r>
      <w:r w:rsidR="00D05D95">
        <w:rPr>
          <w:rFonts w:cstheme="minorHAnsi"/>
        </w:rPr>
        <w:t xml:space="preserve">silient parts of the body to stretching are </w:t>
      </w:r>
      <w:r w:rsidR="00B0662C">
        <w:rPr>
          <w:rFonts w:cstheme="minorHAnsi"/>
        </w:rPr>
        <w:t xml:space="preserve">lower legs, </w:t>
      </w:r>
      <w:r w:rsidR="008E36BF">
        <w:rPr>
          <w:rFonts w:cstheme="minorHAnsi"/>
        </w:rPr>
        <w:t>upper chest, forearm</w:t>
      </w:r>
      <w:r w:rsidR="000C2EEE">
        <w:rPr>
          <w:rFonts w:cstheme="minorHAnsi"/>
        </w:rPr>
        <w:t xml:space="preserve"> and upper back region. </w:t>
      </w:r>
      <w:r w:rsidR="005D22E3">
        <w:rPr>
          <w:rFonts w:cstheme="minorHAnsi"/>
        </w:rPr>
        <w:t xml:space="preserve">The hip comes in as the </w:t>
      </w:r>
      <w:r w:rsidR="00012232">
        <w:rPr>
          <w:rFonts w:cstheme="minorHAnsi"/>
        </w:rPr>
        <w:t>top-rated</w:t>
      </w:r>
      <w:r w:rsidR="005D22E3">
        <w:rPr>
          <w:rFonts w:cstheme="minorHAnsi"/>
        </w:rPr>
        <w:t xml:space="preserve"> </w:t>
      </w:r>
      <w:r w:rsidR="00704C5E">
        <w:rPr>
          <w:rFonts w:cstheme="minorHAnsi"/>
        </w:rPr>
        <w:t>location for women and the upper arm for men.</w:t>
      </w:r>
    </w:p>
    <w:p w14:paraId="202A747E" w14:textId="77777777" w:rsidR="00554050" w:rsidRPr="003765D9" w:rsidRDefault="00554050" w:rsidP="00554050">
      <w:pPr>
        <w:pStyle w:val="ListParagraph"/>
        <w:rPr>
          <w:rFonts w:cstheme="minorHAnsi"/>
          <w:sz w:val="36"/>
          <w:szCs w:val="36"/>
        </w:rPr>
      </w:pPr>
    </w:p>
    <w:p w14:paraId="3103B131" w14:textId="239FCD80" w:rsidR="00EB2497" w:rsidRDefault="00425259" w:rsidP="00EB2497">
      <w:pPr>
        <w:pStyle w:val="ListParagraph"/>
        <w:numPr>
          <w:ilvl w:val="0"/>
          <w:numId w:val="8"/>
        </w:num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lastRenderedPageBreak/>
        <w:t>(</w:t>
      </w:r>
      <w:r w:rsidR="00EB2497" w:rsidRPr="003765D9">
        <w:rPr>
          <w:rFonts w:cstheme="minorHAnsi"/>
          <w:sz w:val="36"/>
          <w:szCs w:val="36"/>
        </w:rPr>
        <w:t>Why</w:t>
      </w:r>
      <w:r>
        <w:rPr>
          <w:rFonts w:cstheme="minorHAnsi"/>
          <w:sz w:val="36"/>
          <w:szCs w:val="36"/>
        </w:rPr>
        <w:t>)</w:t>
      </w:r>
    </w:p>
    <w:p w14:paraId="071458CF" w14:textId="583AB292" w:rsidR="00554050" w:rsidRDefault="00781367" w:rsidP="00554050">
      <w:pPr>
        <w:pStyle w:val="ListParagraph"/>
        <w:rPr>
          <w:rFonts w:cstheme="minorHAnsi"/>
        </w:rPr>
      </w:pPr>
      <w:r>
        <w:rPr>
          <w:rFonts w:cstheme="minorHAnsi"/>
        </w:rPr>
        <w:t xml:space="preserve">Why are you getting tattooed? </w:t>
      </w:r>
      <w:r w:rsidR="008365F7">
        <w:rPr>
          <w:rFonts w:cstheme="minorHAnsi"/>
        </w:rPr>
        <w:t xml:space="preserve">A little back story behind the meaning of your tattoo can go a long way with an artist so they can make sure to capture any elements or details </w:t>
      </w:r>
      <w:r w:rsidR="00084F91">
        <w:rPr>
          <w:rFonts w:cstheme="minorHAnsi"/>
        </w:rPr>
        <w:t>you wish to represent. Most common reasons are</w:t>
      </w:r>
      <w:r w:rsidR="007807D0">
        <w:rPr>
          <w:rFonts w:cstheme="minorHAnsi"/>
        </w:rPr>
        <w:t xml:space="preserve">: </w:t>
      </w:r>
      <w:r w:rsidR="007807D0" w:rsidRPr="00054B7F">
        <w:rPr>
          <w:rFonts w:cstheme="minorHAnsi"/>
        </w:rPr>
        <w:t>Identity</w:t>
      </w:r>
      <w:r w:rsidR="007807D0">
        <w:rPr>
          <w:rFonts w:cstheme="minorHAnsi"/>
        </w:rPr>
        <w:t xml:space="preserve">, Tattoos can create a new </w:t>
      </w:r>
      <w:r w:rsidR="002B1D6F">
        <w:rPr>
          <w:rFonts w:cstheme="minorHAnsi"/>
        </w:rPr>
        <w:t>identity and show and easy way to share stories</w:t>
      </w:r>
      <w:r w:rsidR="00102AE8">
        <w:rPr>
          <w:rFonts w:cstheme="minorHAnsi"/>
        </w:rPr>
        <w:t>, make statements or show loyalty to a group.</w:t>
      </w:r>
      <w:r w:rsidR="00C90BFA">
        <w:rPr>
          <w:rFonts w:cstheme="minorHAnsi"/>
        </w:rPr>
        <w:t xml:space="preserve"> Literally wearing your heart on a ‘sleeve’ </w:t>
      </w:r>
      <w:r w:rsidR="004F1212">
        <w:rPr>
          <w:rFonts w:cstheme="minorHAnsi"/>
        </w:rPr>
        <w:t xml:space="preserve">is one of the highest forms of self-expression. </w:t>
      </w:r>
      <w:r w:rsidR="009A4300" w:rsidRPr="00054B7F">
        <w:rPr>
          <w:rFonts w:cstheme="minorHAnsi"/>
        </w:rPr>
        <w:t>Commemoration</w:t>
      </w:r>
      <w:r w:rsidR="009A4300">
        <w:rPr>
          <w:rFonts w:cstheme="minorHAnsi"/>
        </w:rPr>
        <w:t xml:space="preserve"> </w:t>
      </w:r>
      <w:r w:rsidR="00E95B28">
        <w:rPr>
          <w:rFonts w:cstheme="minorHAnsi"/>
        </w:rPr>
        <w:t xml:space="preserve">is a way to bond with family, pets, life patterns, or to remember </w:t>
      </w:r>
      <w:r w:rsidR="00AF300F">
        <w:rPr>
          <w:rFonts w:cstheme="minorHAnsi"/>
        </w:rPr>
        <w:t xml:space="preserve">someone. In this way tattoos mask internal and external scars </w:t>
      </w:r>
      <w:r w:rsidR="00A12713">
        <w:rPr>
          <w:rFonts w:cstheme="minorHAnsi"/>
        </w:rPr>
        <w:t xml:space="preserve">that can’t fully be treated. Same as the oldest tattoo in recorded history they are used for healing </w:t>
      </w:r>
      <w:r w:rsidR="009507B6">
        <w:rPr>
          <w:rFonts w:cstheme="minorHAnsi"/>
        </w:rPr>
        <w:t>and can be used to reclaim your body after trauma or grief.</w:t>
      </w:r>
    </w:p>
    <w:p w14:paraId="4D5EC007" w14:textId="263A679A" w:rsidR="004F28FD" w:rsidRDefault="00320003" w:rsidP="00F05009">
      <w:pPr>
        <w:pStyle w:val="ListParagraph"/>
        <w:rPr>
          <w:rFonts w:cstheme="minorHAnsi"/>
        </w:rPr>
      </w:pPr>
      <w:r>
        <w:rPr>
          <w:rFonts w:cstheme="minorHAnsi"/>
        </w:rPr>
        <w:t xml:space="preserve">Some simply like the designs and beautiful artwork </w:t>
      </w:r>
      <w:r w:rsidR="002F4133">
        <w:rPr>
          <w:rFonts w:cstheme="minorHAnsi"/>
        </w:rPr>
        <w:t xml:space="preserve">finding </w:t>
      </w:r>
      <w:r w:rsidR="00C002AB">
        <w:rPr>
          <w:rFonts w:cstheme="minorHAnsi"/>
        </w:rPr>
        <w:t>newfound</w:t>
      </w:r>
      <w:r w:rsidR="002F4133">
        <w:rPr>
          <w:rFonts w:cstheme="minorHAnsi"/>
        </w:rPr>
        <w:t xml:space="preserve"> confidence </w:t>
      </w:r>
      <w:r w:rsidR="00357F9A">
        <w:rPr>
          <w:rFonts w:cstheme="minorHAnsi"/>
        </w:rPr>
        <w:t xml:space="preserve">marking a </w:t>
      </w:r>
      <w:r w:rsidR="00DC0B3A">
        <w:rPr>
          <w:rFonts w:cstheme="minorHAnsi"/>
        </w:rPr>
        <w:t xml:space="preserve">fresh start again in life. </w:t>
      </w:r>
      <w:r w:rsidR="00372844">
        <w:rPr>
          <w:rFonts w:cstheme="minorHAnsi"/>
        </w:rPr>
        <w:t>Repeated exposure to tattoos can reduce stress and hormones in the body</w:t>
      </w:r>
      <w:r w:rsidR="004019AE">
        <w:rPr>
          <w:rFonts w:cstheme="minorHAnsi"/>
        </w:rPr>
        <w:t>. Multiple tattoos have been found to reduce cor</w:t>
      </w:r>
      <w:r w:rsidR="0035523F">
        <w:rPr>
          <w:rFonts w:cstheme="minorHAnsi"/>
        </w:rPr>
        <w:t xml:space="preserve">tical </w:t>
      </w:r>
      <w:r w:rsidR="0030364A">
        <w:rPr>
          <w:rFonts w:cstheme="minorHAnsi"/>
        </w:rPr>
        <w:t>levels and</w:t>
      </w:r>
      <w:r w:rsidR="0035523F">
        <w:rPr>
          <w:rFonts w:cstheme="minorHAnsi"/>
        </w:rPr>
        <w:t xml:space="preserve"> improve the immune system. </w:t>
      </w:r>
      <w:r w:rsidR="009A1E3E">
        <w:rPr>
          <w:rFonts w:cstheme="minorHAnsi"/>
        </w:rPr>
        <w:t xml:space="preserve">Cortisol </w:t>
      </w:r>
      <w:r w:rsidR="0030364A">
        <w:rPr>
          <w:rFonts w:cstheme="minorHAnsi"/>
        </w:rPr>
        <w:t>helps</w:t>
      </w:r>
      <w:r w:rsidR="00142F8D">
        <w:rPr>
          <w:rFonts w:cstheme="minorHAnsi"/>
        </w:rPr>
        <w:t xml:space="preserve"> the body respond to </w:t>
      </w:r>
      <w:r w:rsidR="00621CE1">
        <w:rPr>
          <w:rFonts w:cstheme="minorHAnsi"/>
        </w:rPr>
        <w:t xml:space="preserve">stress appropriately </w:t>
      </w:r>
      <w:r w:rsidR="000B1F24">
        <w:rPr>
          <w:rFonts w:cstheme="minorHAnsi"/>
        </w:rPr>
        <w:t xml:space="preserve">aiding in your </w:t>
      </w:r>
      <w:r w:rsidR="00541D37">
        <w:rPr>
          <w:rFonts w:cstheme="minorHAnsi"/>
        </w:rPr>
        <w:t xml:space="preserve">circadian </w:t>
      </w:r>
      <w:r w:rsidR="0001255D">
        <w:rPr>
          <w:rFonts w:cstheme="minorHAnsi"/>
        </w:rPr>
        <w:t>rhythm.</w:t>
      </w:r>
    </w:p>
    <w:p w14:paraId="72A8E27C" w14:textId="77777777" w:rsidR="00F05009" w:rsidRPr="00F05009" w:rsidRDefault="00F05009" w:rsidP="00F05009">
      <w:pPr>
        <w:pStyle w:val="ListParagraph"/>
        <w:rPr>
          <w:rFonts w:cstheme="minorHAnsi"/>
        </w:rPr>
      </w:pPr>
    </w:p>
    <w:p w14:paraId="06163128" w14:textId="19C6DA6C" w:rsidR="00EB2497" w:rsidRDefault="00425259" w:rsidP="00EB2497">
      <w:pPr>
        <w:pStyle w:val="ListParagraph"/>
        <w:numPr>
          <w:ilvl w:val="0"/>
          <w:numId w:val="8"/>
        </w:num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(</w:t>
      </w:r>
      <w:r w:rsidR="00EB2497" w:rsidRPr="00554050">
        <w:rPr>
          <w:rFonts w:cstheme="minorHAnsi"/>
          <w:sz w:val="36"/>
          <w:szCs w:val="36"/>
        </w:rPr>
        <w:t>When</w:t>
      </w:r>
      <w:r>
        <w:rPr>
          <w:rFonts w:cstheme="minorHAnsi"/>
          <w:sz w:val="36"/>
          <w:szCs w:val="36"/>
        </w:rPr>
        <w:t>)</w:t>
      </w:r>
    </w:p>
    <w:p w14:paraId="553F76FB" w14:textId="4F35DF61" w:rsidR="007C2CAC" w:rsidRDefault="00CD624E" w:rsidP="00CD624E">
      <w:pPr>
        <w:pStyle w:val="ListParagraph"/>
        <w:rPr>
          <w:rFonts w:cstheme="minorHAnsi"/>
        </w:rPr>
      </w:pPr>
      <w:r>
        <w:rPr>
          <w:rFonts w:cstheme="minorHAnsi"/>
        </w:rPr>
        <w:t>When do you want to get your tattoo?</w:t>
      </w:r>
      <w:r w:rsidR="002C34FC">
        <w:rPr>
          <w:rFonts w:cstheme="minorHAnsi"/>
        </w:rPr>
        <w:t xml:space="preserve"> A </w:t>
      </w:r>
      <w:r w:rsidR="00482F9A">
        <w:rPr>
          <w:rFonts w:cstheme="minorHAnsi"/>
        </w:rPr>
        <w:t>lifelong</w:t>
      </w:r>
      <w:r>
        <w:rPr>
          <w:rFonts w:cstheme="minorHAnsi"/>
        </w:rPr>
        <w:t xml:space="preserve"> </w:t>
      </w:r>
      <w:r w:rsidR="00533DA9">
        <w:rPr>
          <w:rFonts w:cstheme="minorHAnsi"/>
        </w:rPr>
        <w:t xml:space="preserve">commitment is essential </w:t>
      </w:r>
      <w:r w:rsidR="009B0AF5">
        <w:rPr>
          <w:rFonts w:cstheme="minorHAnsi"/>
        </w:rPr>
        <w:t>to achieve your</w:t>
      </w:r>
      <w:r w:rsidR="002C34FC">
        <w:rPr>
          <w:rFonts w:cstheme="minorHAnsi"/>
        </w:rPr>
        <w:t xml:space="preserve"> </w:t>
      </w:r>
      <w:r w:rsidR="00482F9A">
        <w:rPr>
          <w:rFonts w:cstheme="minorHAnsi"/>
        </w:rPr>
        <w:t>goals in</w:t>
      </w:r>
      <w:r w:rsidR="002C34FC">
        <w:rPr>
          <w:rFonts w:cstheme="minorHAnsi"/>
        </w:rPr>
        <w:t xml:space="preserve"> tattoo</w:t>
      </w:r>
      <w:r w:rsidR="009B0AF5">
        <w:rPr>
          <w:rFonts w:cstheme="minorHAnsi"/>
        </w:rPr>
        <w:t xml:space="preserve">. </w:t>
      </w:r>
      <w:r w:rsidR="009D65F3">
        <w:rPr>
          <w:rFonts w:cstheme="minorHAnsi"/>
        </w:rPr>
        <w:t>Carefully consider what you want</w:t>
      </w:r>
      <w:r w:rsidR="0033647E">
        <w:rPr>
          <w:rFonts w:cstheme="minorHAnsi"/>
        </w:rPr>
        <w:t xml:space="preserve"> before getting inked. If you</w:t>
      </w:r>
      <w:r w:rsidR="001A084E">
        <w:rPr>
          <w:rFonts w:cstheme="minorHAnsi"/>
        </w:rPr>
        <w:t>’re having trouble deciding on a design or image</w:t>
      </w:r>
      <w:r w:rsidR="00A7794B">
        <w:rPr>
          <w:rFonts w:cstheme="minorHAnsi"/>
        </w:rPr>
        <w:t>,</w:t>
      </w:r>
      <w:r w:rsidR="001A084E">
        <w:rPr>
          <w:rFonts w:cstheme="minorHAnsi"/>
        </w:rPr>
        <w:t xml:space="preserve"> set it as the background on your phone</w:t>
      </w:r>
      <w:r w:rsidR="00A7794B">
        <w:rPr>
          <w:rFonts w:cstheme="minorHAnsi"/>
        </w:rPr>
        <w:t>.</w:t>
      </w:r>
      <w:r w:rsidR="001A084E">
        <w:rPr>
          <w:rFonts w:cstheme="minorHAnsi"/>
        </w:rPr>
        <w:t xml:space="preserve"> </w:t>
      </w:r>
      <w:r w:rsidR="00A7794B">
        <w:rPr>
          <w:rFonts w:cstheme="minorHAnsi"/>
        </w:rPr>
        <w:t>If</w:t>
      </w:r>
      <w:r w:rsidR="001A084E">
        <w:rPr>
          <w:rFonts w:cstheme="minorHAnsi"/>
        </w:rPr>
        <w:t xml:space="preserve"> you’re still attracted to the </w:t>
      </w:r>
      <w:r w:rsidR="00482F9A">
        <w:rPr>
          <w:rFonts w:cstheme="minorHAnsi"/>
        </w:rPr>
        <w:t>image,</w:t>
      </w:r>
      <w:r w:rsidR="001A084E">
        <w:rPr>
          <w:rFonts w:cstheme="minorHAnsi"/>
        </w:rPr>
        <w:t xml:space="preserve"> </w:t>
      </w:r>
      <w:r w:rsidR="00247B4F">
        <w:rPr>
          <w:rFonts w:cstheme="minorHAnsi"/>
        </w:rPr>
        <w:t xml:space="preserve">it will be a sign it may be suitable for a permanent tattoo. </w:t>
      </w:r>
      <w:r w:rsidR="005F6077">
        <w:rPr>
          <w:rFonts w:cstheme="minorHAnsi"/>
        </w:rPr>
        <w:t xml:space="preserve">The best is being fully </w:t>
      </w:r>
      <w:r w:rsidR="00C93AB1">
        <w:rPr>
          <w:rFonts w:cstheme="minorHAnsi"/>
        </w:rPr>
        <w:t xml:space="preserve">dedicated to the </w:t>
      </w:r>
      <w:r w:rsidR="00DE5233">
        <w:rPr>
          <w:rFonts w:cstheme="minorHAnsi"/>
        </w:rPr>
        <w:t>meaning and reason behind the tattoo</w:t>
      </w:r>
      <w:r w:rsidR="00586C26">
        <w:rPr>
          <w:rFonts w:cstheme="minorHAnsi"/>
        </w:rPr>
        <w:t xml:space="preserve">. </w:t>
      </w:r>
      <w:r w:rsidR="00B2415F">
        <w:rPr>
          <w:rFonts w:cstheme="minorHAnsi"/>
        </w:rPr>
        <w:t>Secondly being prepared for the healing process and time to take care of yourself and the new tattoo</w:t>
      </w:r>
      <w:r w:rsidR="00737BE2">
        <w:rPr>
          <w:rFonts w:cstheme="minorHAnsi"/>
        </w:rPr>
        <w:t>.</w:t>
      </w:r>
      <w:r w:rsidR="003219A3">
        <w:rPr>
          <w:rFonts w:cstheme="minorHAnsi"/>
        </w:rPr>
        <w:t xml:space="preserve"> </w:t>
      </w:r>
      <w:r w:rsidR="00667E06">
        <w:rPr>
          <w:rFonts w:cstheme="minorHAnsi"/>
        </w:rPr>
        <w:t xml:space="preserve">Keeping yourself </w:t>
      </w:r>
      <w:r w:rsidR="00D54660">
        <w:rPr>
          <w:rFonts w:cstheme="minorHAnsi"/>
        </w:rPr>
        <w:t xml:space="preserve">calm and cool is the best to keep your tattoo healing more comfortable. Sweating </w:t>
      </w:r>
      <w:r w:rsidR="004E04D4">
        <w:rPr>
          <w:rFonts w:cstheme="minorHAnsi"/>
        </w:rPr>
        <w:t xml:space="preserve">can trap bacteria in a fresh tattoo, which can lead to infection. </w:t>
      </w:r>
      <w:r w:rsidR="002D1FB0">
        <w:rPr>
          <w:rFonts w:cstheme="minorHAnsi"/>
        </w:rPr>
        <w:t>UV ray</w:t>
      </w:r>
      <w:r w:rsidR="002F4FBC">
        <w:rPr>
          <w:rFonts w:cstheme="minorHAnsi"/>
        </w:rPr>
        <w:t>s</w:t>
      </w:r>
      <w:r w:rsidR="002D1FB0">
        <w:rPr>
          <w:rFonts w:cstheme="minorHAnsi"/>
        </w:rPr>
        <w:t xml:space="preserve"> can permanently damage a tattoo and will instantly fell very uncomfortable. </w:t>
      </w:r>
      <w:r w:rsidR="00626DC1">
        <w:rPr>
          <w:rFonts w:cstheme="minorHAnsi"/>
        </w:rPr>
        <w:t xml:space="preserve">Sleeping can </w:t>
      </w:r>
      <w:r w:rsidR="00E411ED">
        <w:rPr>
          <w:rFonts w:cstheme="minorHAnsi"/>
        </w:rPr>
        <w:t xml:space="preserve">also </w:t>
      </w:r>
      <w:r w:rsidR="00626DC1">
        <w:rPr>
          <w:rFonts w:cstheme="minorHAnsi"/>
        </w:rPr>
        <w:t xml:space="preserve">be </w:t>
      </w:r>
      <w:r w:rsidR="00482F9A">
        <w:rPr>
          <w:rFonts w:cstheme="minorHAnsi"/>
        </w:rPr>
        <w:t>uncomfortable,</w:t>
      </w:r>
      <w:r w:rsidR="00626DC1">
        <w:rPr>
          <w:rFonts w:cstheme="minorHAnsi"/>
        </w:rPr>
        <w:t xml:space="preserve"> </w:t>
      </w:r>
      <w:r w:rsidR="00BB21B5">
        <w:rPr>
          <w:rFonts w:cstheme="minorHAnsi"/>
        </w:rPr>
        <w:t>and you never want to wrap you tattoo caus</w:t>
      </w:r>
      <w:r w:rsidR="00E411ED">
        <w:rPr>
          <w:rFonts w:cstheme="minorHAnsi"/>
        </w:rPr>
        <w:t>ing</w:t>
      </w:r>
      <w:r w:rsidR="00BB21B5">
        <w:rPr>
          <w:rFonts w:cstheme="minorHAnsi"/>
        </w:rPr>
        <w:t xml:space="preserve"> even more heat and sweat. </w:t>
      </w:r>
      <w:r w:rsidR="000C7D10">
        <w:rPr>
          <w:rFonts w:cstheme="minorHAnsi"/>
        </w:rPr>
        <w:t xml:space="preserve">Cooler temperatures mean easier healing. </w:t>
      </w:r>
      <w:r w:rsidR="00EE25E8">
        <w:rPr>
          <w:rFonts w:cstheme="minorHAnsi"/>
        </w:rPr>
        <w:t xml:space="preserve">Give yourself time to recover especially with large pieces </w:t>
      </w:r>
      <w:r w:rsidR="00611D40">
        <w:rPr>
          <w:rFonts w:cstheme="minorHAnsi"/>
        </w:rPr>
        <w:t>and heavily saturated work.</w:t>
      </w:r>
      <w:r w:rsidR="00306AFF">
        <w:rPr>
          <w:rFonts w:cstheme="minorHAnsi"/>
        </w:rPr>
        <w:t xml:space="preserve"> </w:t>
      </w:r>
      <w:r w:rsidR="008728A7">
        <w:rPr>
          <w:rFonts w:cstheme="minorHAnsi"/>
        </w:rPr>
        <w:t>Gently wash your tattoo with antibacterial soap and warm water</w:t>
      </w:r>
      <w:r w:rsidR="00FA2638">
        <w:rPr>
          <w:rFonts w:cstheme="minorHAnsi"/>
        </w:rPr>
        <w:t xml:space="preserve">. Pat dry with a clean towel. After a few days </w:t>
      </w:r>
      <w:r w:rsidR="00786004">
        <w:rPr>
          <w:rFonts w:cstheme="minorHAnsi"/>
        </w:rPr>
        <w:t xml:space="preserve">you can apply a thin layer of </w:t>
      </w:r>
      <w:r w:rsidR="009D6FBB">
        <w:rPr>
          <w:rFonts w:cstheme="minorHAnsi"/>
        </w:rPr>
        <w:t>fragrance-free, hypoallergenic lotion to the dry tattoo.</w:t>
      </w:r>
      <w:r w:rsidR="00376536">
        <w:rPr>
          <w:rFonts w:cstheme="minorHAnsi"/>
        </w:rPr>
        <w:t xml:space="preserve"> </w:t>
      </w:r>
      <w:r w:rsidR="000A3F0C">
        <w:rPr>
          <w:rFonts w:cstheme="minorHAnsi"/>
        </w:rPr>
        <w:t xml:space="preserve">Applying too much </w:t>
      </w:r>
      <w:proofErr w:type="spellStart"/>
      <w:r w:rsidR="000A3F0C">
        <w:rPr>
          <w:rFonts w:cstheme="minorHAnsi"/>
        </w:rPr>
        <w:t>Aquaphor</w:t>
      </w:r>
      <w:proofErr w:type="spellEnd"/>
      <w:r w:rsidR="000A3F0C">
        <w:rPr>
          <w:rFonts w:cstheme="minorHAnsi"/>
        </w:rPr>
        <w:t xml:space="preserve"> or </w:t>
      </w:r>
      <w:r w:rsidR="00D649A0">
        <w:rPr>
          <w:rFonts w:cstheme="minorHAnsi"/>
        </w:rPr>
        <w:t xml:space="preserve">Bacitracin can also trap bacteria while moisturizer soaks into the skin. </w:t>
      </w:r>
      <w:r w:rsidR="00F05009">
        <w:rPr>
          <w:rFonts w:cstheme="minorHAnsi"/>
        </w:rPr>
        <w:t>Protect</w:t>
      </w:r>
      <w:r w:rsidR="003C7B84">
        <w:rPr>
          <w:rFonts w:cstheme="minorHAnsi"/>
        </w:rPr>
        <w:t xml:space="preserve"> your tattoo from the sun as it causes fading</w:t>
      </w:r>
      <w:r w:rsidR="00354031">
        <w:rPr>
          <w:rFonts w:cstheme="minorHAnsi"/>
        </w:rPr>
        <w:t xml:space="preserve">, avoid getting sweaty, submerging your tattoo in water and wearing tight clothing over it. </w:t>
      </w:r>
      <w:r w:rsidR="00643D7F">
        <w:rPr>
          <w:rFonts w:cstheme="minorHAnsi"/>
        </w:rPr>
        <w:t>Avoid touching your tattoo, as it flakes an</w:t>
      </w:r>
      <w:r w:rsidR="00155811">
        <w:rPr>
          <w:rFonts w:cstheme="minorHAnsi"/>
        </w:rPr>
        <w:t xml:space="preserve">d peels </w:t>
      </w:r>
      <w:r w:rsidR="007862DC">
        <w:rPr>
          <w:rFonts w:cstheme="minorHAnsi"/>
        </w:rPr>
        <w:t>avoid scratching and use the thin layer of moisturizer for relief</w:t>
      </w:r>
      <w:r w:rsidR="007C2CAC">
        <w:rPr>
          <w:rFonts w:cstheme="minorHAnsi"/>
        </w:rPr>
        <w:t>.</w:t>
      </w:r>
    </w:p>
    <w:p w14:paraId="4F1B008A" w14:textId="77777777" w:rsidR="007C2CAC" w:rsidRDefault="007C2CAC" w:rsidP="00CD624E">
      <w:pPr>
        <w:pStyle w:val="ListParagraph"/>
        <w:rPr>
          <w:rFonts w:cstheme="minorHAnsi"/>
        </w:rPr>
      </w:pPr>
    </w:p>
    <w:p w14:paraId="0444C490" w14:textId="64EBDD03" w:rsidR="00CD624E" w:rsidRDefault="008076EB" w:rsidP="00CD624E">
      <w:pPr>
        <w:pStyle w:val="ListParagrap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78A98C7" wp14:editId="73B578C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68390" cy="7982585"/>
            <wp:effectExtent l="0" t="0" r="3810" b="5715"/>
            <wp:wrapTopAndBottom/>
            <wp:docPr id="9598352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835250" name="Picture 95983525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798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62DC">
        <w:rPr>
          <w:rFonts w:cstheme="minorHAnsi"/>
        </w:rPr>
        <w:t xml:space="preserve">. </w:t>
      </w:r>
    </w:p>
    <w:p w14:paraId="155843B3" w14:textId="4BC791DE" w:rsidR="00E846BA" w:rsidRDefault="00123A97" w:rsidP="00C35BCD">
      <w:pPr>
        <w:rPr>
          <w:rFonts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23513E7" wp14:editId="1CDE016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68390" cy="7982585"/>
            <wp:effectExtent l="0" t="0" r="3810" b="5715"/>
            <wp:wrapTopAndBottom/>
            <wp:docPr id="19654365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436590" name="Picture 196543659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798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6795">
        <w:rPr>
          <w:rFonts w:cstheme="minorHAnsi"/>
          <w:noProof/>
        </w:rPr>
        <w:drawing>
          <wp:anchor distT="0" distB="0" distL="114300" distR="114300" simplePos="0" relativeHeight="251660288" behindDoc="0" locked="0" layoutInCell="1" allowOverlap="1" wp14:anchorId="2DA0A445" wp14:editId="266BB99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68390" cy="7982585"/>
            <wp:effectExtent l="0" t="0" r="3810" b="5715"/>
            <wp:wrapTopAndBottom/>
            <wp:docPr id="15364520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52095" name="Picture 153645209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798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7A142E" w14:textId="77777777" w:rsidR="007C2CAC" w:rsidRDefault="007C2CAC" w:rsidP="00C35BCD">
      <w:pPr>
        <w:rPr>
          <w:rFonts w:cstheme="minorHAnsi"/>
        </w:rPr>
      </w:pPr>
    </w:p>
    <w:tbl>
      <w:tblPr>
        <w:tblStyle w:val="ModernPaper"/>
        <w:tblpPr w:leftFromText="180" w:rightFromText="180" w:vertAnchor="page" w:horzAnchor="margin" w:tblpY="1644"/>
        <w:tblW w:w="5000" w:type="pct"/>
        <w:tblLook w:val="04A0" w:firstRow="1" w:lastRow="0" w:firstColumn="1" w:lastColumn="0" w:noHBand="0" w:noVBand="1"/>
        <w:tblCaption w:val="Content table"/>
      </w:tblPr>
      <w:tblGrid>
        <w:gridCol w:w="3243"/>
        <w:gridCol w:w="3593"/>
        <w:gridCol w:w="3244"/>
      </w:tblGrid>
      <w:tr w:rsidR="00351491" w14:paraId="142538D2" w14:textId="77777777" w:rsidTr="003514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09" w:type="pct"/>
            <w:vAlign w:val="bottom"/>
          </w:tcPr>
          <w:p w14:paraId="4AF0B7C8" w14:textId="77777777" w:rsidR="00351491" w:rsidRDefault="00351491" w:rsidP="00351491"/>
        </w:tc>
        <w:tc>
          <w:tcPr>
            <w:tcW w:w="1782" w:type="pct"/>
            <w:vAlign w:val="bottom"/>
          </w:tcPr>
          <w:p w14:paraId="0FC76088" w14:textId="77777777" w:rsidR="00351491" w:rsidRPr="00F66FDA" w:rsidRDefault="00351491" w:rsidP="003514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Cost/</w:t>
            </w:r>
            <w:r w:rsidRPr="00F66FDA">
              <w:rPr>
                <w:sz w:val="48"/>
                <w:szCs w:val="48"/>
              </w:rPr>
              <w:t xml:space="preserve">Pricing </w:t>
            </w:r>
          </w:p>
        </w:tc>
        <w:tc>
          <w:tcPr>
            <w:tcW w:w="1609" w:type="pct"/>
            <w:vAlign w:val="bottom"/>
          </w:tcPr>
          <w:p w14:paraId="6ECEF1F5" w14:textId="77777777" w:rsidR="00351491" w:rsidRDefault="00351491" w:rsidP="003514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51491" w14:paraId="3E1EC115" w14:textId="77777777" w:rsidTr="003514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pct"/>
          </w:tcPr>
          <w:p w14:paraId="73018AA8" w14:textId="77777777" w:rsidR="00351491" w:rsidRDefault="00351491" w:rsidP="00351491">
            <w:r>
              <w:t>What is your budget?</w:t>
            </w:r>
          </w:p>
        </w:tc>
        <w:tc>
          <w:tcPr>
            <w:tcW w:w="1782" w:type="pct"/>
          </w:tcPr>
          <w:p w14:paraId="1D313BFB" w14:textId="77777777" w:rsidR="00351491" w:rsidRDefault="00351491" w:rsidP="003514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09" w:type="pct"/>
          </w:tcPr>
          <w:p w14:paraId="04D6C3B6" w14:textId="77777777" w:rsidR="00351491" w:rsidRDefault="00351491" w:rsidP="003514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51491" w14:paraId="005B9D6A" w14:textId="77777777" w:rsidTr="003514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pct"/>
          </w:tcPr>
          <w:p w14:paraId="3CE223A9" w14:textId="1F6E1C3D" w:rsidR="00351491" w:rsidRDefault="00046892" w:rsidP="00351491">
            <w:r>
              <w:t>Looking for</w:t>
            </w:r>
            <w:r w:rsidR="00351491">
              <w:t>:</w:t>
            </w:r>
          </w:p>
        </w:tc>
        <w:tc>
          <w:tcPr>
            <w:tcW w:w="1782" w:type="pct"/>
          </w:tcPr>
          <w:p w14:paraId="4A7EECDA" w14:textId="19E33B7A" w:rsidR="00351491" w:rsidRDefault="00046892" w:rsidP="003514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Flat rate </w:t>
            </w:r>
          </w:p>
        </w:tc>
        <w:tc>
          <w:tcPr>
            <w:tcW w:w="1609" w:type="pct"/>
          </w:tcPr>
          <w:p w14:paraId="0251349A" w14:textId="18C7A394" w:rsidR="00351491" w:rsidRDefault="00046892" w:rsidP="003514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Hourly</w:t>
            </w:r>
          </w:p>
        </w:tc>
      </w:tr>
      <w:tr w:rsidR="00351491" w14:paraId="6F67DE94" w14:textId="77777777" w:rsidTr="003514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pct"/>
          </w:tcPr>
          <w:p w14:paraId="55B29817" w14:textId="654928C2" w:rsidR="00351491" w:rsidRPr="006777EF" w:rsidRDefault="00CC3598" w:rsidP="006777EF">
            <w:pPr>
              <w:rPr>
                <w:b w:val="0"/>
              </w:rPr>
            </w:pPr>
            <w:r>
              <w:t>Art deposit</w:t>
            </w:r>
            <w:r w:rsidR="006777EF">
              <w:t>:</w:t>
            </w:r>
          </w:p>
        </w:tc>
        <w:tc>
          <w:tcPr>
            <w:tcW w:w="1782" w:type="pct"/>
          </w:tcPr>
          <w:p w14:paraId="3F819E1D" w14:textId="2445063D" w:rsidR="00351491" w:rsidRDefault="00351491" w:rsidP="003514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</w:p>
        </w:tc>
        <w:tc>
          <w:tcPr>
            <w:tcW w:w="1609" w:type="pct"/>
          </w:tcPr>
          <w:p w14:paraId="6A9BA077" w14:textId="5B82F71D" w:rsidR="00351491" w:rsidRDefault="00351491" w:rsidP="003514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51491" w14:paraId="3DFC099D" w14:textId="77777777" w:rsidTr="003514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pct"/>
          </w:tcPr>
          <w:p w14:paraId="7ED2BC70" w14:textId="382C7923" w:rsidR="00351491" w:rsidRDefault="00314DEA" w:rsidP="00351491">
            <w:r>
              <w:t>Ideal appointment day</w:t>
            </w:r>
            <w:r w:rsidR="00351491">
              <w:t>:</w:t>
            </w:r>
          </w:p>
        </w:tc>
        <w:tc>
          <w:tcPr>
            <w:tcW w:w="1782" w:type="pct"/>
          </w:tcPr>
          <w:p w14:paraId="75940B72" w14:textId="77777777" w:rsidR="00351491" w:rsidRDefault="00351491" w:rsidP="003514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09" w:type="pct"/>
          </w:tcPr>
          <w:p w14:paraId="4B8810DF" w14:textId="77777777" w:rsidR="00351491" w:rsidRDefault="00351491" w:rsidP="003514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51491" w14:paraId="3D86D953" w14:textId="77777777" w:rsidTr="003514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pct"/>
          </w:tcPr>
          <w:p w14:paraId="09099445" w14:textId="40115B81" w:rsidR="00351491" w:rsidRDefault="00784FF4" w:rsidP="00351491">
            <w:r>
              <w:t>Design</w:t>
            </w:r>
          </w:p>
        </w:tc>
        <w:tc>
          <w:tcPr>
            <w:tcW w:w="1782" w:type="pct"/>
          </w:tcPr>
          <w:p w14:paraId="4F89D270" w14:textId="77778BE9" w:rsidR="00351491" w:rsidRDefault="00784FF4" w:rsidP="003514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Custom</w:t>
            </w:r>
          </w:p>
        </w:tc>
        <w:tc>
          <w:tcPr>
            <w:tcW w:w="1609" w:type="pct"/>
          </w:tcPr>
          <w:p w14:paraId="755AF571" w14:textId="2431E3E2" w:rsidR="00351491" w:rsidRDefault="000B36DE" w:rsidP="003514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Referenced</w:t>
            </w:r>
          </w:p>
        </w:tc>
      </w:tr>
      <w:tr w:rsidR="00351491" w14:paraId="7DD37C20" w14:textId="77777777" w:rsidTr="003514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pct"/>
          </w:tcPr>
          <w:p w14:paraId="794C26EE" w14:textId="7DCE173C" w:rsidR="008837D3" w:rsidRPr="008837D3" w:rsidRDefault="008837D3" w:rsidP="008837D3">
            <w:pPr>
              <w:rPr>
                <w:b w:val="0"/>
              </w:rPr>
            </w:pPr>
            <w:r>
              <w:t>Art commission</w:t>
            </w:r>
            <w:r w:rsidR="00F22134">
              <w:t>:</w:t>
            </w:r>
          </w:p>
        </w:tc>
        <w:tc>
          <w:tcPr>
            <w:tcW w:w="1782" w:type="pct"/>
          </w:tcPr>
          <w:p w14:paraId="797E7A3C" w14:textId="77777777" w:rsidR="00351491" w:rsidRDefault="00351491" w:rsidP="003514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09" w:type="pct"/>
          </w:tcPr>
          <w:p w14:paraId="042440B8" w14:textId="77777777" w:rsidR="00351491" w:rsidRDefault="00351491" w:rsidP="003514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51491" w14:paraId="12DD8B76" w14:textId="77777777" w:rsidTr="003514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pct"/>
          </w:tcPr>
          <w:p w14:paraId="354DDB0D" w14:textId="673F6528" w:rsidR="00351491" w:rsidRDefault="00F22134" w:rsidP="00351491">
            <w:r>
              <w:t xml:space="preserve">Additional information </w:t>
            </w:r>
          </w:p>
        </w:tc>
        <w:tc>
          <w:tcPr>
            <w:tcW w:w="1782" w:type="pct"/>
          </w:tcPr>
          <w:p w14:paraId="06D94C21" w14:textId="3EE521A1" w:rsidR="00F22134" w:rsidRDefault="00F22134" w:rsidP="003514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09" w:type="pct"/>
          </w:tcPr>
          <w:p w14:paraId="594A4FA0" w14:textId="0BA74156" w:rsidR="00351491" w:rsidRDefault="00351491" w:rsidP="003514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   </w:t>
            </w:r>
          </w:p>
        </w:tc>
      </w:tr>
    </w:tbl>
    <w:p w14:paraId="3E5B96F6" w14:textId="77777777" w:rsidR="00FA7021" w:rsidRDefault="00FA7021" w:rsidP="00FA7021">
      <w:pPr>
        <w:pStyle w:val="ListParagraph"/>
        <w:rPr>
          <w:rFonts w:cstheme="minorHAnsi"/>
        </w:rPr>
      </w:pPr>
    </w:p>
    <w:p w14:paraId="185E7957" w14:textId="77777777" w:rsidR="00C35BCD" w:rsidRDefault="00C35BCD" w:rsidP="00FA7021">
      <w:pPr>
        <w:pStyle w:val="ListParagraph"/>
        <w:rPr>
          <w:rFonts w:cstheme="minorHAnsi"/>
        </w:rPr>
      </w:pPr>
    </w:p>
    <w:p w14:paraId="31945DF4" w14:textId="77777777" w:rsidR="001C441D" w:rsidRDefault="001C441D" w:rsidP="00C509DB">
      <w:pPr>
        <w:pStyle w:val="Header"/>
      </w:pPr>
    </w:p>
    <w:p w14:paraId="3EA42A95" w14:textId="77777777" w:rsidR="00A564DE" w:rsidRDefault="00A564DE" w:rsidP="00C509DB">
      <w:pPr>
        <w:pStyle w:val="Header"/>
      </w:pPr>
    </w:p>
    <w:p w14:paraId="66469D82" w14:textId="77777777" w:rsidR="00A564DE" w:rsidRDefault="00A564DE" w:rsidP="00C509DB">
      <w:pPr>
        <w:pStyle w:val="Header"/>
      </w:pPr>
    </w:p>
    <w:p w14:paraId="473F50B3" w14:textId="5316D543" w:rsidR="001C441D" w:rsidRDefault="001D6A00" w:rsidP="00C509DB">
      <w:pPr>
        <w:pStyle w:val="Header"/>
        <w:rPr>
          <w:sz w:val="28"/>
          <w:szCs w:val="28"/>
        </w:rPr>
      </w:pPr>
      <w:r w:rsidRPr="00A564DE">
        <w:rPr>
          <w:sz w:val="28"/>
          <w:szCs w:val="28"/>
        </w:rPr>
        <w:t>The average hourly rates generally fall between $150-$500, influenced by the artists skill level and the intricacy of the tattoo design. Artists typically charge a flat rate per piece on tattoos that will be completed in one session</w:t>
      </w:r>
      <w:r w:rsidR="00C4524B" w:rsidRPr="00A564DE">
        <w:rPr>
          <w:sz w:val="28"/>
          <w:szCs w:val="28"/>
        </w:rPr>
        <w:t xml:space="preserve">, </w:t>
      </w:r>
      <w:r w:rsidRPr="00A564DE">
        <w:rPr>
          <w:sz w:val="28"/>
          <w:szCs w:val="28"/>
        </w:rPr>
        <w:t>while hourly rates are for large pieces over multiple sessions.</w:t>
      </w:r>
      <w:r w:rsidR="00C4524B" w:rsidRPr="00A564DE">
        <w:rPr>
          <w:sz w:val="28"/>
          <w:szCs w:val="28"/>
        </w:rPr>
        <w:t xml:space="preserve"> </w:t>
      </w:r>
      <w:r w:rsidR="00BE4473" w:rsidRPr="00A564DE">
        <w:rPr>
          <w:sz w:val="28"/>
          <w:szCs w:val="28"/>
        </w:rPr>
        <w:t xml:space="preserve">Tattoo sessions can even range from </w:t>
      </w:r>
      <w:r w:rsidR="009B5070" w:rsidRPr="00A564DE">
        <w:rPr>
          <w:sz w:val="28"/>
          <w:szCs w:val="28"/>
        </w:rPr>
        <w:t xml:space="preserve">$100,000+ by Ganga tattoo who even </w:t>
      </w:r>
      <w:r w:rsidR="007B4595" w:rsidRPr="00A564DE">
        <w:rPr>
          <w:sz w:val="28"/>
          <w:szCs w:val="28"/>
        </w:rPr>
        <w:t>provide an anesthesiologist with multiple artists working on entire body suits</w:t>
      </w:r>
      <w:r w:rsidR="00260617" w:rsidRPr="00A564DE">
        <w:rPr>
          <w:sz w:val="28"/>
          <w:szCs w:val="28"/>
        </w:rPr>
        <w:t xml:space="preserve">. To world renowned </w:t>
      </w:r>
      <w:r w:rsidR="007A060C" w:rsidRPr="00A564DE">
        <w:rPr>
          <w:sz w:val="28"/>
          <w:szCs w:val="28"/>
        </w:rPr>
        <w:t xml:space="preserve">Artists like Scott Campbell </w:t>
      </w:r>
      <w:r w:rsidR="00B2243A" w:rsidRPr="00A564DE">
        <w:rPr>
          <w:sz w:val="28"/>
          <w:szCs w:val="28"/>
        </w:rPr>
        <w:t>with a starting rate of $2000 for the first hour</w:t>
      </w:r>
      <w:r w:rsidR="00527183">
        <w:rPr>
          <w:sz w:val="28"/>
          <w:szCs w:val="28"/>
        </w:rPr>
        <w:t xml:space="preserve"> or </w:t>
      </w:r>
      <w:r w:rsidR="00C34CC0">
        <w:rPr>
          <w:sz w:val="28"/>
          <w:szCs w:val="28"/>
        </w:rPr>
        <w:t xml:space="preserve">@ishineink coming in around $350 an hour. </w:t>
      </w:r>
      <w:r w:rsidR="00A16A02" w:rsidRPr="00A564DE">
        <w:rPr>
          <w:sz w:val="28"/>
          <w:szCs w:val="28"/>
        </w:rPr>
        <w:t xml:space="preserve">If you are looking for the best deals finding an </w:t>
      </w:r>
      <w:r w:rsidR="001C441D" w:rsidRPr="00A564DE">
        <w:rPr>
          <w:sz w:val="28"/>
          <w:szCs w:val="28"/>
        </w:rPr>
        <w:t>apprentice who is still learning the art or an Artist trying to expand their portfolio.</w:t>
      </w:r>
      <w:r w:rsidR="003837BC">
        <w:rPr>
          <w:sz w:val="28"/>
          <w:szCs w:val="28"/>
        </w:rPr>
        <w:t xml:space="preserve"> </w:t>
      </w:r>
    </w:p>
    <w:p w14:paraId="7E65879E" w14:textId="77777777" w:rsidR="00F5213E" w:rsidRDefault="00F5213E" w:rsidP="00C509DB">
      <w:pPr>
        <w:pStyle w:val="Header"/>
        <w:rPr>
          <w:sz w:val="28"/>
          <w:szCs w:val="28"/>
        </w:rPr>
      </w:pPr>
    </w:p>
    <w:p w14:paraId="553EB56A" w14:textId="77777777" w:rsidR="00F5213E" w:rsidRDefault="00F5213E" w:rsidP="00C509DB">
      <w:pPr>
        <w:pStyle w:val="Header"/>
        <w:rPr>
          <w:sz w:val="28"/>
          <w:szCs w:val="28"/>
        </w:rPr>
      </w:pPr>
    </w:p>
    <w:p w14:paraId="7F019D79" w14:textId="77777777" w:rsidR="00F5213E" w:rsidRDefault="00F5213E" w:rsidP="00C509DB">
      <w:pPr>
        <w:pStyle w:val="Header"/>
        <w:rPr>
          <w:sz w:val="28"/>
          <w:szCs w:val="28"/>
        </w:rPr>
      </w:pPr>
    </w:p>
    <w:p w14:paraId="1F4584F5" w14:textId="77777777" w:rsidR="00F5213E" w:rsidRPr="00A564DE" w:rsidRDefault="00F5213E" w:rsidP="00C509DB">
      <w:pPr>
        <w:pStyle w:val="Header"/>
        <w:rPr>
          <w:sz w:val="28"/>
          <w:szCs w:val="28"/>
        </w:rPr>
      </w:pPr>
    </w:p>
    <w:p w14:paraId="6D55C8AB" w14:textId="1FB802F0" w:rsidR="00C35BCD" w:rsidRDefault="00BC4B5D" w:rsidP="00C54BAC">
      <w:pPr>
        <w:ind w:firstLine="720"/>
        <w:rPr>
          <w:rFonts w:cstheme="minorHAnsi"/>
          <w:sz w:val="56"/>
          <w:szCs w:val="56"/>
        </w:rPr>
      </w:pPr>
      <w:r w:rsidRPr="00C54BAC">
        <w:rPr>
          <w:rFonts w:cstheme="minorHAnsi"/>
          <w:sz w:val="56"/>
          <w:szCs w:val="56"/>
        </w:rPr>
        <w:t xml:space="preserve">Pain Management </w:t>
      </w:r>
    </w:p>
    <w:p w14:paraId="58DE87A3" w14:textId="77777777" w:rsidR="00C54BAC" w:rsidRDefault="00C54BAC" w:rsidP="00C54BAC">
      <w:pPr>
        <w:ind w:firstLine="720"/>
        <w:rPr>
          <w:rFonts w:cstheme="minorHAnsi"/>
          <w:sz w:val="56"/>
          <w:szCs w:val="56"/>
        </w:rPr>
      </w:pPr>
    </w:p>
    <w:p w14:paraId="50DF7486" w14:textId="6F8A1B34" w:rsidR="0017238F" w:rsidRPr="00C95FA2" w:rsidRDefault="00B67232" w:rsidP="00C54BAC">
      <w:pPr>
        <w:ind w:firstLine="720"/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</w:rPr>
        <w:t xml:space="preserve">Yes, tattoo do hurt. </w:t>
      </w:r>
      <w:r w:rsidR="00C02EA4">
        <w:rPr>
          <w:rFonts w:cstheme="minorHAnsi"/>
          <w:sz w:val="28"/>
          <w:szCs w:val="28"/>
        </w:rPr>
        <w:t>This also depends on your des</w:t>
      </w:r>
      <w:r w:rsidR="00B978C1">
        <w:rPr>
          <w:rFonts w:cstheme="minorHAnsi"/>
          <w:sz w:val="28"/>
          <w:szCs w:val="28"/>
        </w:rPr>
        <w:t>ire</w:t>
      </w:r>
      <w:r w:rsidR="00C02EA4">
        <w:rPr>
          <w:rFonts w:cstheme="minorHAnsi"/>
          <w:sz w:val="28"/>
          <w:szCs w:val="28"/>
        </w:rPr>
        <w:t xml:space="preserve"> to have the tattoo done! </w:t>
      </w:r>
      <w:r w:rsidR="00B978C1">
        <w:rPr>
          <w:rFonts w:cstheme="minorHAnsi"/>
          <w:sz w:val="28"/>
          <w:szCs w:val="28"/>
        </w:rPr>
        <w:t xml:space="preserve">The </w:t>
      </w:r>
      <w:r w:rsidR="001563D0">
        <w:rPr>
          <w:rFonts w:cstheme="minorHAnsi"/>
          <w:sz w:val="28"/>
          <w:szCs w:val="28"/>
        </w:rPr>
        <w:t xml:space="preserve">procedure </w:t>
      </w:r>
      <w:r w:rsidR="00850952">
        <w:rPr>
          <w:rFonts w:cstheme="minorHAnsi"/>
          <w:sz w:val="28"/>
          <w:szCs w:val="28"/>
        </w:rPr>
        <w:t>feels</w:t>
      </w:r>
      <w:r w:rsidR="00456064">
        <w:rPr>
          <w:rFonts w:cstheme="minorHAnsi"/>
          <w:sz w:val="28"/>
          <w:szCs w:val="28"/>
        </w:rPr>
        <w:t xml:space="preserve"> like scratching </w:t>
      </w:r>
      <w:r w:rsidR="00850952">
        <w:rPr>
          <w:rFonts w:cstheme="minorHAnsi"/>
          <w:sz w:val="28"/>
          <w:szCs w:val="28"/>
        </w:rPr>
        <w:t>on a sunburn</w:t>
      </w:r>
      <w:r w:rsidR="00F2236B">
        <w:rPr>
          <w:rFonts w:cstheme="minorHAnsi"/>
          <w:sz w:val="28"/>
          <w:szCs w:val="28"/>
        </w:rPr>
        <w:t xml:space="preserve">, as the needle gets closer </w:t>
      </w:r>
      <w:r w:rsidR="00F20796">
        <w:rPr>
          <w:rFonts w:cstheme="minorHAnsi"/>
          <w:sz w:val="28"/>
          <w:szCs w:val="28"/>
        </w:rPr>
        <w:t xml:space="preserve">to the bone you may also feel more vibration. </w:t>
      </w:r>
      <w:r w:rsidR="0017238F">
        <w:rPr>
          <w:rFonts w:cstheme="minorHAnsi"/>
          <w:sz w:val="28"/>
          <w:szCs w:val="28"/>
        </w:rPr>
        <w:t xml:space="preserve">The low pain level will increase </w:t>
      </w:r>
      <w:r w:rsidR="004E20D8">
        <w:rPr>
          <w:rFonts w:cstheme="minorHAnsi"/>
          <w:sz w:val="28"/>
          <w:szCs w:val="28"/>
        </w:rPr>
        <w:t xml:space="preserve">into longer sessions as your natural endorphins wear off. After 4 hours </w:t>
      </w:r>
      <w:r w:rsidR="0014649E">
        <w:rPr>
          <w:rFonts w:cstheme="minorHAnsi"/>
          <w:sz w:val="28"/>
          <w:szCs w:val="28"/>
        </w:rPr>
        <w:t xml:space="preserve">this seems to most people’s threshold and client and artist may consider numbing medications if the tattoo </w:t>
      </w:r>
      <w:r w:rsidR="00C95FA2">
        <w:rPr>
          <w:rFonts w:cstheme="minorHAnsi"/>
          <w:sz w:val="28"/>
          <w:szCs w:val="28"/>
        </w:rPr>
        <w:t>must be completed in one day. The other way is to break up your large tattoo into multiple sessions starting with outlining, moving to shading or coloring</w:t>
      </w:r>
      <w:r w:rsidR="008C6738">
        <w:rPr>
          <w:rFonts w:cstheme="minorHAnsi"/>
          <w:sz w:val="28"/>
          <w:szCs w:val="28"/>
        </w:rPr>
        <w:t xml:space="preserve"> and bolding lines</w:t>
      </w:r>
      <w:r w:rsidR="00C95FA2">
        <w:rPr>
          <w:rFonts w:cstheme="minorHAnsi"/>
          <w:sz w:val="28"/>
          <w:szCs w:val="28"/>
        </w:rPr>
        <w:t xml:space="preserve"> the the </w:t>
      </w:r>
      <w:r w:rsidR="008C6738">
        <w:rPr>
          <w:rFonts w:cstheme="minorHAnsi"/>
          <w:sz w:val="28"/>
          <w:szCs w:val="28"/>
        </w:rPr>
        <w:t>following</w:t>
      </w:r>
      <w:r w:rsidR="00C95FA2">
        <w:rPr>
          <w:rFonts w:cstheme="minorHAnsi"/>
          <w:sz w:val="28"/>
          <w:szCs w:val="28"/>
        </w:rPr>
        <w:t xml:space="preserve"> session</w:t>
      </w:r>
      <w:r w:rsidR="008C6738">
        <w:rPr>
          <w:rFonts w:cstheme="minorHAnsi"/>
          <w:sz w:val="28"/>
          <w:szCs w:val="28"/>
        </w:rPr>
        <w:t>s.</w:t>
      </w:r>
    </w:p>
    <w:p w14:paraId="7AA780CF" w14:textId="070572E6" w:rsidR="00BA732E" w:rsidRDefault="00396D80" w:rsidP="00BA732E">
      <w:pPr>
        <w:ind w:firstLine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 are</w:t>
      </w:r>
      <w:r w:rsidR="00B57C51">
        <w:rPr>
          <w:rFonts w:cstheme="minorHAnsi"/>
          <w:sz w:val="28"/>
          <w:szCs w:val="28"/>
        </w:rPr>
        <w:t>a</w:t>
      </w:r>
      <w:r>
        <w:rPr>
          <w:rFonts w:cstheme="minorHAnsi"/>
          <w:sz w:val="28"/>
          <w:szCs w:val="28"/>
        </w:rPr>
        <w:t xml:space="preserve"> may also feel sore or swollen </w:t>
      </w:r>
      <w:r w:rsidR="00AB1ADF">
        <w:rPr>
          <w:rFonts w:cstheme="minorHAnsi"/>
          <w:sz w:val="28"/>
          <w:szCs w:val="28"/>
        </w:rPr>
        <w:t>for up to a week</w:t>
      </w:r>
      <w:r w:rsidR="00F077DC">
        <w:rPr>
          <w:rFonts w:cstheme="minorHAnsi"/>
          <w:sz w:val="28"/>
          <w:szCs w:val="28"/>
        </w:rPr>
        <w:t>. H</w:t>
      </w:r>
      <w:r w:rsidR="00AB1ADF">
        <w:rPr>
          <w:rFonts w:cstheme="minorHAnsi"/>
          <w:sz w:val="28"/>
          <w:szCs w:val="28"/>
        </w:rPr>
        <w:t>ealing times can be more painful without adequate</w:t>
      </w:r>
      <w:r w:rsidR="009257F0">
        <w:rPr>
          <w:rFonts w:cstheme="minorHAnsi"/>
          <w:sz w:val="28"/>
          <w:szCs w:val="28"/>
        </w:rPr>
        <w:t xml:space="preserve"> aftercare especially if the tattoo becomes infected </w:t>
      </w:r>
      <w:r w:rsidR="006D0E4B">
        <w:rPr>
          <w:rFonts w:cstheme="minorHAnsi"/>
          <w:sz w:val="28"/>
          <w:szCs w:val="28"/>
        </w:rPr>
        <w:t xml:space="preserve">or the wound re-opens. </w:t>
      </w:r>
      <w:r w:rsidR="00DE4970">
        <w:rPr>
          <w:rFonts w:cstheme="minorHAnsi"/>
          <w:sz w:val="28"/>
          <w:szCs w:val="28"/>
        </w:rPr>
        <w:t>Location is a big factor on pain levels</w:t>
      </w:r>
      <w:r w:rsidR="001C5610">
        <w:rPr>
          <w:rFonts w:cstheme="minorHAnsi"/>
          <w:sz w:val="28"/>
          <w:szCs w:val="28"/>
        </w:rPr>
        <w:t xml:space="preserve">. For example, the </w:t>
      </w:r>
      <w:r w:rsidR="0021045F">
        <w:rPr>
          <w:rFonts w:cstheme="minorHAnsi"/>
          <w:sz w:val="28"/>
          <w:szCs w:val="28"/>
        </w:rPr>
        <w:t xml:space="preserve">head, face, </w:t>
      </w:r>
      <w:r w:rsidR="001C5610">
        <w:rPr>
          <w:rFonts w:cstheme="minorHAnsi"/>
          <w:sz w:val="28"/>
          <w:szCs w:val="28"/>
        </w:rPr>
        <w:t>armpit, ribcage, feet,</w:t>
      </w:r>
      <w:r w:rsidR="00837BA8">
        <w:rPr>
          <w:rFonts w:cstheme="minorHAnsi"/>
          <w:sz w:val="28"/>
          <w:szCs w:val="28"/>
        </w:rPr>
        <w:t xml:space="preserve"> groin, nipples and breasts are generally more </w:t>
      </w:r>
      <w:r w:rsidR="00760FB2">
        <w:rPr>
          <w:rFonts w:cstheme="minorHAnsi"/>
          <w:sz w:val="28"/>
          <w:szCs w:val="28"/>
        </w:rPr>
        <w:t xml:space="preserve">more painful. While the outer forearm is considered one of the least painful areas. </w:t>
      </w:r>
    </w:p>
    <w:p w14:paraId="0D320CC3" w14:textId="79F993E2" w:rsidR="009E4BCE" w:rsidRPr="004D4531" w:rsidRDefault="007636BF" w:rsidP="009E4BCE">
      <w:pPr>
        <w:ind w:firstLine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Getting enough rest and drinking plenty of water before </w:t>
      </w:r>
      <w:r w:rsidR="00937265">
        <w:rPr>
          <w:rFonts w:cstheme="minorHAnsi"/>
          <w:sz w:val="28"/>
          <w:szCs w:val="28"/>
        </w:rPr>
        <w:t>your</w:t>
      </w:r>
      <w:r>
        <w:rPr>
          <w:rFonts w:cstheme="minorHAnsi"/>
          <w:sz w:val="28"/>
          <w:szCs w:val="28"/>
        </w:rPr>
        <w:t xml:space="preserve"> appointment </w:t>
      </w:r>
      <w:r w:rsidR="00937265">
        <w:rPr>
          <w:rFonts w:cstheme="minorHAnsi"/>
          <w:sz w:val="28"/>
          <w:szCs w:val="28"/>
        </w:rPr>
        <w:t xml:space="preserve">can minimize pain. Also having a full stomach </w:t>
      </w:r>
      <w:r w:rsidR="00B33D03">
        <w:rPr>
          <w:rFonts w:cstheme="minorHAnsi"/>
          <w:sz w:val="28"/>
          <w:szCs w:val="28"/>
        </w:rPr>
        <w:t xml:space="preserve">before your session will keep your body more comfortable. </w:t>
      </w:r>
      <w:r w:rsidR="00B236A3">
        <w:rPr>
          <w:rFonts w:cstheme="minorHAnsi"/>
          <w:sz w:val="28"/>
          <w:szCs w:val="28"/>
        </w:rPr>
        <w:t>Also,</w:t>
      </w:r>
      <w:r w:rsidR="00411E50">
        <w:rPr>
          <w:rFonts w:cstheme="minorHAnsi"/>
          <w:sz w:val="28"/>
          <w:szCs w:val="28"/>
        </w:rPr>
        <w:t xml:space="preserve"> different techniques and styles of tattoo can help with pain levels, light fine line or black and grey will be less painful then solid filled traditional.</w:t>
      </w:r>
      <w:r w:rsidR="00CE7FBD">
        <w:rPr>
          <w:rFonts w:cstheme="minorHAnsi"/>
          <w:sz w:val="28"/>
          <w:szCs w:val="28"/>
        </w:rPr>
        <w:t xml:space="preserve"> M</w:t>
      </w:r>
      <w:r w:rsidR="00411E50">
        <w:rPr>
          <w:rFonts w:cstheme="minorHAnsi"/>
          <w:sz w:val="28"/>
          <w:szCs w:val="28"/>
        </w:rPr>
        <w:t>achine free tattooing can be</w:t>
      </w:r>
      <w:r w:rsidR="00CE7FBD">
        <w:rPr>
          <w:rFonts w:cstheme="minorHAnsi"/>
          <w:sz w:val="28"/>
          <w:szCs w:val="28"/>
        </w:rPr>
        <w:t xml:space="preserve"> </w:t>
      </w:r>
      <w:r w:rsidR="00B236A3">
        <w:rPr>
          <w:rFonts w:cstheme="minorHAnsi"/>
          <w:sz w:val="28"/>
          <w:szCs w:val="28"/>
        </w:rPr>
        <w:t xml:space="preserve">less </w:t>
      </w:r>
      <w:r w:rsidR="00F4303C">
        <w:rPr>
          <w:rFonts w:cstheme="minorHAnsi"/>
          <w:sz w:val="28"/>
          <w:szCs w:val="28"/>
        </w:rPr>
        <w:t>traumatizing to the skin</w:t>
      </w:r>
      <w:r w:rsidR="00715855">
        <w:rPr>
          <w:rFonts w:cstheme="minorHAnsi"/>
          <w:sz w:val="28"/>
          <w:szCs w:val="28"/>
        </w:rPr>
        <w:t>. Choosing a reputable artist for the style of work</w:t>
      </w:r>
      <w:r w:rsidR="00852A31">
        <w:rPr>
          <w:rFonts w:cstheme="minorHAnsi"/>
          <w:sz w:val="28"/>
          <w:szCs w:val="28"/>
        </w:rPr>
        <w:t xml:space="preserve"> you’re looking for in a licensed tattoo shop wil</w:t>
      </w:r>
      <w:r w:rsidR="00CB5515">
        <w:rPr>
          <w:rFonts w:cstheme="minorHAnsi"/>
          <w:sz w:val="28"/>
          <w:szCs w:val="28"/>
        </w:rPr>
        <w:t>l help you stay relaxed and calm during the process.</w:t>
      </w:r>
    </w:p>
    <w:p w14:paraId="7D629A9F" w14:textId="1517F64A" w:rsidR="0086038F" w:rsidRDefault="00FB14E0" w:rsidP="00B577AB">
      <w:pPr>
        <w:rPr>
          <w:rFonts w:cstheme="minorHAnsi"/>
          <w:sz w:val="56"/>
          <w:szCs w:val="56"/>
        </w:rPr>
      </w:pPr>
      <w:r>
        <w:rPr>
          <w:rFonts w:cstheme="minorHAnsi"/>
          <w:sz w:val="56"/>
          <w:szCs w:val="56"/>
        </w:rPr>
        <w:lastRenderedPageBreak/>
        <w:t xml:space="preserve">Additional </w:t>
      </w:r>
      <w:r w:rsidR="00466CB3">
        <w:rPr>
          <w:rFonts w:cstheme="minorHAnsi"/>
          <w:sz w:val="56"/>
          <w:szCs w:val="56"/>
        </w:rPr>
        <w:t>options available</w:t>
      </w:r>
    </w:p>
    <w:p w14:paraId="062DA571" w14:textId="44AC1800" w:rsidR="008008C6" w:rsidRPr="00576765" w:rsidRDefault="00E454F3" w:rsidP="008008C6">
      <w:pPr>
        <w:rPr>
          <w:rFonts w:cstheme="minorHAnsi"/>
          <w:sz w:val="24"/>
          <w:szCs w:val="24"/>
        </w:rPr>
      </w:pPr>
      <w:r w:rsidRPr="00576765">
        <w:rPr>
          <w:rFonts w:cstheme="minorHAnsi"/>
          <w:sz w:val="24"/>
          <w:szCs w:val="24"/>
        </w:rPr>
        <w:t>Ask you artist for for any additional sketches or drawing from your tattoo.</w:t>
      </w:r>
    </w:p>
    <w:p w14:paraId="5C89BAD2" w14:textId="30AB8209" w:rsidR="00E454F3" w:rsidRPr="00576765" w:rsidRDefault="00E454F3" w:rsidP="008008C6">
      <w:pPr>
        <w:rPr>
          <w:rFonts w:cstheme="minorHAnsi"/>
          <w:sz w:val="24"/>
          <w:szCs w:val="24"/>
        </w:rPr>
      </w:pPr>
      <w:r w:rsidRPr="00576765">
        <w:rPr>
          <w:rFonts w:cstheme="minorHAnsi"/>
          <w:sz w:val="24"/>
          <w:szCs w:val="24"/>
        </w:rPr>
        <w:t xml:space="preserve">Some may even be willing to create your tattoo as a finished piece of flash for your wall. </w:t>
      </w:r>
      <w:r w:rsidR="001C5196" w:rsidRPr="00576765">
        <w:rPr>
          <w:rFonts w:cstheme="minorHAnsi"/>
          <w:sz w:val="24"/>
          <w:szCs w:val="24"/>
        </w:rPr>
        <w:t xml:space="preserve">Digital renderings and even painting of your custom art can be available at an additional cost. </w:t>
      </w:r>
    </w:p>
    <w:p w14:paraId="15EDBE88" w14:textId="3FBFC775" w:rsidR="00AF6807" w:rsidRDefault="00AF6807" w:rsidP="008008C6">
      <w:pPr>
        <w:rPr>
          <w:rFonts w:cstheme="minorHAnsi"/>
          <w:sz w:val="28"/>
          <w:szCs w:val="28"/>
        </w:rPr>
      </w:pPr>
      <w:r w:rsidRPr="00576765">
        <w:rPr>
          <w:rFonts w:cstheme="minorHAnsi"/>
          <w:sz w:val="24"/>
          <w:szCs w:val="24"/>
        </w:rPr>
        <w:t>This is interesting in the fact our human bodies are always growing and changing with age and exposure to the elements.</w:t>
      </w:r>
      <w:r w:rsidR="005A09E5" w:rsidRPr="00576765">
        <w:rPr>
          <w:rFonts w:cstheme="minorHAnsi"/>
          <w:sz w:val="24"/>
          <w:szCs w:val="24"/>
        </w:rPr>
        <w:t xml:space="preserve"> Keep in mind your tattoo will change over the years and can always be retouched or recolored</w:t>
      </w:r>
      <w:r w:rsidR="00C77851" w:rsidRPr="00576765">
        <w:rPr>
          <w:rFonts w:cstheme="minorHAnsi"/>
          <w:sz w:val="24"/>
          <w:szCs w:val="24"/>
        </w:rPr>
        <w:t>.</w:t>
      </w:r>
      <w:r w:rsidRPr="00576765">
        <w:rPr>
          <w:rFonts w:cstheme="minorHAnsi"/>
          <w:sz w:val="24"/>
          <w:szCs w:val="24"/>
        </w:rPr>
        <w:t xml:space="preserve"> Your art will never</w:t>
      </w:r>
      <w:r w:rsidR="00382137" w:rsidRPr="00576765">
        <w:rPr>
          <w:rFonts w:cstheme="minorHAnsi"/>
          <w:sz w:val="24"/>
          <w:szCs w:val="24"/>
        </w:rPr>
        <w:t xml:space="preserve"> be able to be maintained like printed or painted art </w:t>
      </w:r>
      <w:r w:rsidR="00707747" w:rsidRPr="00576765">
        <w:rPr>
          <w:rFonts w:cstheme="minorHAnsi"/>
          <w:sz w:val="24"/>
          <w:szCs w:val="24"/>
        </w:rPr>
        <w:t>hanging on your wall indoors</w:t>
      </w:r>
      <w:r w:rsidR="00707747">
        <w:rPr>
          <w:rFonts w:cstheme="minorHAnsi"/>
          <w:sz w:val="28"/>
          <w:szCs w:val="28"/>
        </w:rPr>
        <w:t xml:space="preserve">. </w:t>
      </w:r>
    </w:p>
    <w:p w14:paraId="10D26150" w14:textId="17D5A749" w:rsidR="00C77851" w:rsidRPr="00437C1F" w:rsidRDefault="00576765" w:rsidP="008008C6">
      <w:pPr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</w:rPr>
        <w:tab/>
      </w:r>
      <w:r w:rsidR="00437C1F">
        <w:rPr>
          <w:rFonts w:cstheme="minorHAnsi"/>
          <w:sz w:val="28"/>
          <w:szCs w:val="28"/>
        </w:rPr>
        <w:t xml:space="preserve">Please use the rest of the page to try and make a quick sketch of your design or scribble </w:t>
      </w:r>
      <w:r w:rsidR="00324D92">
        <w:rPr>
          <w:rFonts w:cstheme="minorHAnsi"/>
          <w:sz w:val="28"/>
          <w:szCs w:val="28"/>
        </w:rPr>
        <w:t>a basic one line design your artist can turn into something creative</w:t>
      </w:r>
      <w:r w:rsidR="00037C22">
        <w:rPr>
          <w:rFonts w:cstheme="minorHAnsi"/>
          <w:sz w:val="28"/>
          <w:szCs w:val="28"/>
        </w:rPr>
        <w:t xml:space="preserve"> to match artist and client's imagination. </w:t>
      </w:r>
    </w:p>
    <w:p w14:paraId="349F0DEA" w14:textId="77777777" w:rsidR="00466CB3" w:rsidRPr="00466CB3" w:rsidRDefault="00466CB3" w:rsidP="00BA732E">
      <w:pPr>
        <w:ind w:firstLine="720"/>
        <w:rPr>
          <w:rFonts w:cstheme="minorHAnsi"/>
          <w:sz w:val="28"/>
          <w:szCs w:val="28"/>
        </w:rPr>
      </w:pPr>
    </w:p>
    <w:p w14:paraId="1115DC85" w14:textId="77777777" w:rsidR="0086038F" w:rsidRDefault="0086038F" w:rsidP="00BA732E">
      <w:pPr>
        <w:ind w:firstLine="720"/>
        <w:rPr>
          <w:rFonts w:cstheme="minorHAnsi"/>
          <w:sz w:val="28"/>
          <w:szCs w:val="28"/>
        </w:rPr>
      </w:pPr>
    </w:p>
    <w:p w14:paraId="018F7EC1" w14:textId="77777777" w:rsidR="0086038F" w:rsidRPr="00BA732E" w:rsidRDefault="0086038F" w:rsidP="00BA732E">
      <w:pPr>
        <w:ind w:firstLine="720"/>
        <w:rPr>
          <w:rFonts w:cstheme="minorHAnsi"/>
          <w:sz w:val="28"/>
          <w:szCs w:val="28"/>
        </w:rPr>
      </w:pPr>
    </w:p>
    <w:sectPr w:rsidR="0086038F" w:rsidRPr="00BA732E">
      <w:footerReference w:type="default" r:id="rId9"/>
      <w:pgSz w:w="12240" w:h="15840"/>
      <w:pgMar w:top="1440" w:right="1080" w:bottom="1829" w:left="1080" w:header="720" w:footer="79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CAA5DB" w14:textId="77777777" w:rsidR="00516449" w:rsidRDefault="00516449">
      <w:pPr>
        <w:spacing w:after="0" w:line="240" w:lineRule="auto"/>
      </w:pPr>
      <w:r>
        <w:separator/>
      </w:r>
    </w:p>
  </w:endnote>
  <w:endnote w:type="continuationSeparator" w:id="0">
    <w:p w14:paraId="5BF1358B" w14:textId="77777777" w:rsidR="00516449" w:rsidRDefault="00516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72893270"/>
      <w:docPartObj>
        <w:docPartGallery w:val="Page Numbers (Top of Page)"/>
        <w:docPartUnique/>
      </w:docPartObj>
    </w:sdtPr>
    <w:sdtEndPr/>
    <w:sdtContent>
      <w:p w14:paraId="5A14F21E" w14:textId="77777777" w:rsidR="00741372" w:rsidRDefault="00F74CA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8B117" w14:textId="77777777" w:rsidR="00516449" w:rsidRDefault="00516449">
      <w:pPr>
        <w:spacing w:after="0" w:line="240" w:lineRule="auto"/>
      </w:pPr>
      <w:r>
        <w:separator/>
      </w:r>
    </w:p>
  </w:footnote>
  <w:footnote w:type="continuationSeparator" w:id="0">
    <w:p w14:paraId="6357D007" w14:textId="77777777" w:rsidR="00516449" w:rsidRDefault="005164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787A455A"/>
    <w:lvl w:ilvl="0">
      <w:start w:val="1"/>
      <w:numFmt w:val="decimal"/>
      <w:lvlText w:val="%1."/>
      <w:lvlJc w:val="left"/>
      <w:pPr>
        <w:tabs>
          <w:tab w:val="num" w:pos="389"/>
        </w:tabs>
        <w:ind w:left="389" w:hanging="389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7BAE3498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</w:abstractNum>
  <w:abstractNum w:abstractNumId="2" w15:restartNumberingAfterBreak="0">
    <w:nsid w:val="06C7362E"/>
    <w:multiLevelType w:val="hybridMultilevel"/>
    <w:tmpl w:val="078A913A"/>
    <w:lvl w:ilvl="0" w:tplc="F108703C">
      <w:start w:val="1"/>
      <w:numFmt w:val="bullet"/>
      <w:pStyle w:val="ListBullet"/>
      <w:lvlText w:val=""/>
      <w:lvlJc w:val="left"/>
      <w:pPr>
        <w:tabs>
          <w:tab w:val="num" w:pos="389"/>
        </w:tabs>
        <w:ind w:left="389" w:hanging="38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91496B"/>
    <w:multiLevelType w:val="hybridMultilevel"/>
    <w:tmpl w:val="8B86F606"/>
    <w:lvl w:ilvl="0" w:tplc="61AEB7E4">
      <w:start w:val="1"/>
      <w:numFmt w:val="bullet"/>
      <w:lvlText w:val=""/>
      <w:lvlJc w:val="left"/>
      <w:pPr>
        <w:tabs>
          <w:tab w:val="num" w:pos="389"/>
        </w:tabs>
        <w:ind w:left="389" w:hanging="38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AB18E0"/>
    <w:multiLevelType w:val="hybridMultilevel"/>
    <w:tmpl w:val="1B120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8110EC"/>
    <w:multiLevelType w:val="hybridMultilevel"/>
    <w:tmpl w:val="A330FC92"/>
    <w:lvl w:ilvl="0" w:tplc="0B66C61A">
      <w:start w:val="1"/>
      <w:numFmt w:val="decimal"/>
      <w:pStyle w:val="ListNumber"/>
      <w:lvlText w:val="%1."/>
      <w:lvlJc w:val="left"/>
      <w:pPr>
        <w:tabs>
          <w:tab w:val="num" w:pos="389"/>
        </w:tabs>
        <w:ind w:left="389" w:hanging="389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4963E4"/>
    <w:multiLevelType w:val="hybridMultilevel"/>
    <w:tmpl w:val="0B725B38"/>
    <w:lvl w:ilvl="0" w:tplc="FB8A73C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2397089">
    <w:abstractNumId w:val="1"/>
  </w:num>
  <w:num w:numId="2" w16cid:durableId="967471816">
    <w:abstractNumId w:val="1"/>
    <w:lvlOverride w:ilvl="0">
      <w:startOverride w:val="1"/>
    </w:lvlOverride>
  </w:num>
  <w:num w:numId="3" w16cid:durableId="2015300403">
    <w:abstractNumId w:val="3"/>
  </w:num>
  <w:num w:numId="4" w16cid:durableId="1846506058">
    <w:abstractNumId w:val="0"/>
  </w:num>
  <w:num w:numId="5" w16cid:durableId="1485396134">
    <w:abstractNumId w:val="6"/>
  </w:num>
  <w:num w:numId="6" w16cid:durableId="1443457785">
    <w:abstractNumId w:val="5"/>
  </w:num>
  <w:num w:numId="7" w16cid:durableId="1516648342">
    <w:abstractNumId w:val="2"/>
  </w:num>
  <w:num w:numId="8" w16cid:durableId="13018859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F5C"/>
    <w:rsid w:val="00007616"/>
    <w:rsid w:val="00011613"/>
    <w:rsid w:val="00012232"/>
    <w:rsid w:val="0001255D"/>
    <w:rsid w:val="00035C33"/>
    <w:rsid w:val="00037C22"/>
    <w:rsid w:val="00046892"/>
    <w:rsid w:val="00050B3E"/>
    <w:rsid w:val="00052910"/>
    <w:rsid w:val="00054B7F"/>
    <w:rsid w:val="00072289"/>
    <w:rsid w:val="000810C4"/>
    <w:rsid w:val="00082D24"/>
    <w:rsid w:val="00084F91"/>
    <w:rsid w:val="00086067"/>
    <w:rsid w:val="00090FB3"/>
    <w:rsid w:val="00091C9D"/>
    <w:rsid w:val="000A3F0C"/>
    <w:rsid w:val="000B1F24"/>
    <w:rsid w:val="000B36DE"/>
    <w:rsid w:val="000C2EEE"/>
    <w:rsid w:val="000C519F"/>
    <w:rsid w:val="000C66E1"/>
    <w:rsid w:val="000C7D10"/>
    <w:rsid w:val="000C7EB0"/>
    <w:rsid w:val="000D5A3E"/>
    <w:rsid w:val="000E069A"/>
    <w:rsid w:val="000E421B"/>
    <w:rsid w:val="000E4C02"/>
    <w:rsid w:val="000F7A47"/>
    <w:rsid w:val="00102AE8"/>
    <w:rsid w:val="001131DB"/>
    <w:rsid w:val="0012080B"/>
    <w:rsid w:val="00122330"/>
    <w:rsid w:val="00123A97"/>
    <w:rsid w:val="001259D5"/>
    <w:rsid w:val="00127ED6"/>
    <w:rsid w:val="00130708"/>
    <w:rsid w:val="00132A73"/>
    <w:rsid w:val="00134A4D"/>
    <w:rsid w:val="00142F8D"/>
    <w:rsid w:val="0014649E"/>
    <w:rsid w:val="0014669A"/>
    <w:rsid w:val="00146C8D"/>
    <w:rsid w:val="001555D9"/>
    <w:rsid w:val="00155811"/>
    <w:rsid w:val="001563D0"/>
    <w:rsid w:val="00157B8B"/>
    <w:rsid w:val="00164D7F"/>
    <w:rsid w:val="00165CF7"/>
    <w:rsid w:val="00171C45"/>
    <w:rsid w:val="0017238F"/>
    <w:rsid w:val="0017325E"/>
    <w:rsid w:val="00196999"/>
    <w:rsid w:val="001A084E"/>
    <w:rsid w:val="001C0089"/>
    <w:rsid w:val="001C2A9E"/>
    <w:rsid w:val="001C441D"/>
    <w:rsid w:val="001C5196"/>
    <w:rsid w:val="001C5610"/>
    <w:rsid w:val="001D6A00"/>
    <w:rsid w:val="001E1ED8"/>
    <w:rsid w:val="001E295D"/>
    <w:rsid w:val="001F1B9B"/>
    <w:rsid w:val="001F2988"/>
    <w:rsid w:val="0021043A"/>
    <w:rsid w:val="0021045F"/>
    <w:rsid w:val="00215DD3"/>
    <w:rsid w:val="002341A7"/>
    <w:rsid w:val="0023766E"/>
    <w:rsid w:val="00242EF7"/>
    <w:rsid w:val="00243CC4"/>
    <w:rsid w:val="00245F81"/>
    <w:rsid w:val="00247B4F"/>
    <w:rsid w:val="00251898"/>
    <w:rsid w:val="002522FE"/>
    <w:rsid w:val="002541D7"/>
    <w:rsid w:val="002560DE"/>
    <w:rsid w:val="00260617"/>
    <w:rsid w:val="0026475F"/>
    <w:rsid w:val="0026523F"/>
    <w:rsid w:val="002655B2"/>
    <w:rsid w:val="002670A5"/>
    <w:rsid w:val="00270798"/>
    <w:rsid w:val="00271F5C"/>
    <w:rsid w:val="002736AA"/>
    <w:rsid w:val="00295E39"/>
    <w:rsid w:val="002A0089"/>
    <w:rsid w:val="002B1D6F"/>
    <w:rsid w:val="002B3B65"/>
    <w:rsid w:val="002C0792"/>
    <w:rsid w:val="002C34FC"/>
    <w:rsid w:val="002C59ED"/>
    <w:rsid w:val="002C729C"/>
    <w:rsid w:val="002D1FB0"/>
    <w:rsid w:val="002E675F"/>
    <w:rsid w:val="002E71E0"/>
    <w:rsid w:val="002F03B3"/>
    <w:rsid w:val="002F4133"/>
    <w:rsid w:val="002F4FBC"/>
    <w:rsid w:val="002F54B4"/>
    <w:rsid w:val="002F7DFA"/>
    <w:rsid w:val="00300F17"/>
    <w:rsid w:val="0030364A"/>
    <w:rsid w:val="00306821"/>
    <w:rsid w:val="00306AFF"/>
    <w:rsid w:val="00314DEA"/>
    <w:rsid w:val="00320003"/>
    <w:rsid w:val="003219A3"/>
    <w:rsid w:val="003234BB"/>
    <w:rsid w:val="003249C1"/>
    <w:rsid w:val="00324D92"/>
    <w:rsid w:val="0033006E"/>
    <w:rsid w:val="0033049B"/>
    <w:rsid w:val="0033647E"/>
    <w:rsid w:val="00342DA2"/>
    <w:rsid w:val="00343129"/>
    <w:rsid w:val="003449B6"/>
    <w:rsid w:val="00351491"/>
    <w:rsid w:val="00354031"/>
    <w:rsid w:val="0035523F"/>
    <w:rsid w:val="00357F9A"/>
    <w:rsid w:val="00372844"/>
    <w:rsid w:val="00376536"/>
    <w:rsid w:val="003765D9"/>
    <w:rsid w:val="00382137"/>
    <w:rsid w:val="003837BC"/>
    <w:rsid w:val="00391AA6"/>
    <w:rsid w:val="00396D80"/>
    <w:rsid w:val="003B0675"/>
    <w:rsid w:val="003B2D22"/>
    <w:rsid w:val="003C7B84"/>
    <w:rsid w:val="003D2697"/>
    <w:rsid w:val="003E052B"/>
    <w:rsid w:val="0040047C"/>
    <w:rsid w:val="004019AE"/>
    <w:rsid w:val="00402227"/>
    <w:rsid w:val="00411E50"/>
    <w:rsid w:val="00413648"/>
    <w:rsid w:val="004166DF"/>
    <w:rsid w:val="00420104"/>
    <w:rsid w:val="00425259"/>
    <w:rsid w:val="00437C1F"/>
    <w:rsid w:val="004405E4"/>
    <w:rsid w:val="004472A9"/>
    <w:rsid w:val="004477FA"/>
    <w:rsid w:val="00450EA7"/>
    <w:rsid w:val="00453D1F"/>
    <w:rsid w:val="00456064"/>
    <w:rsid w:val="00466CB3"/>
    <w:rsid w:val="00475AFB"/>
    <w:rsid w:val="00482F9A"/>
    <w:rsid w:val="004978C9"/>
    <w:rsid w:val="004A1516"/>
    <w:rsid w:val="004A39FF"/>
    <w:rsid w:val="004A620E"/>
    <w:rsid w:val="004B1F82"/>
    <w:rsid w:val="004D1BFF"/>
    <w:rsid w:val="004D4531"/>
    <w:rsid w:val="004E04D4"/>
    <w:rsid w:val="004E20D8"/>
    <w:rsid w:val="004E3129"/>
    <w:rsid w:val="004F1212"/>
    <w:rsid w:val="004F28FD"/>
    <w:rsid w:val="005074F1"/>
    <w:rsid w:val="00511DB3"/>
    <w:rsid w:val="00516449"/>
    <w:rsid w:val="005225F6"/>
    <w:rsid w:val="00522C76"/>
    <w:rsid w:val="00527183"/>
    <w:rsid w:val="00533DA9"/>
    <w:rsid w:val="00533E2A"/>
    <w:rsid w:val="005348D8"/>
    <w:rsid w:val="00541D37"/>
    <w:rsid w:val="005509E1"/>
    <w:rsid w:val="00554050"/>
    <w:rsid w:val="005617BA"/>
    <w:rsid w:val="0056402D"/>
    <w:rsid w:val="00571CB0"/>
    <w:rsid w:val="00576765"/>
    <w:rsid w:val="0058196E"/>
    <w:rsid w:val="00583DA4"/>
    <w:rsid w:val="00586C26"/>
    <w:rsid w:val="0059065F"/>
    <w:rsid w:val="005A09E5"/>
    <w:rsid w:val="005B74A8"/>
    <w:rsid w:val="005D22E3"/>
    <w:rsid w:val="005D4A38"/>
    <w:rsid w:val="005F6077"/>
    <w:rsid w:val="006060F6"/>
    <w:rsid w:val="00607049"/>
    <w:rsid w:val="00611D40"/>
    <w:rsid w:val="00613A90"/>
    <w:rsid w:val="00620841"/>
    <w:rsid w:val="00621CE1"/>
    <w:rsid w:val="00626DC1"/>
    <w:rsid w:val="00632CB2"/>
    <w:rsid w:val="00636B8D"/>
    <w:rsid w:val="00637CD3"/>
    <w:rsid w:val="00643D7F"/>
    <w:rsid w:val="00644C4F"/>
    <w:rsid w:val="00644F11"/>
    <w:rsid w:val="006550BB"/>
    <w:rsid w:val="006627DE"/>
    <w:rsid w:val="00667E06"/>
    <w:rsid w:val="006777EF"/>
    <w:rsid w:val="006A5033"/>
    <w:rsid w:val="006B5C2A"/>
    <w:rsid w:val="006B63F3"/>
    <w:rsid w:val="006C41C3"/>
    <w:rsid w:val="006C4827"/>
    <w:rsid w:val="006D0E4B"/>
    <w:rsid w:val="006D6239"/>
    <w:rsid w:val="006F1ABF"/>
    <w:rsid w:val="006F23EA"/>
    <w:rsid w:val="00704C5E"/>
    <w:rsid w:val="00707747"/>
    <w:rsid w:val="00715855"/>
    <w:rsid w:val="007256FE"/>
    <w:rsid w:val="00730FE0"/>
    <w:rsid w:val="00732BF0"/>
    <w:rsid w:val="00733929"/>
    <w:rsid w:val="00737BE2"/>
    <w:rsid w:val="00741372"/>
    <w:rsid w:val="00741A5D"/>
    <w:rsid w:val="00760FB2"/>
    <w:rsid w:val="007636BF"/>
    <w:rsid w:val="00764EE2"/>
    <w:rsid w:val="007807D0"/>
    <w:rsid w:val="00781367"/>
    <w:rsid w:val="007819A1"/>
    <w:rsid w:val="00781D46"/>
    <w:rsid w:val="00784FF4"/>
    <w:rsid w:val="00786004"/>
    <w:rsid w:val="007862DC"/>
    <w:rsid w:val="00787775"/>
    <w:rsid w:val="007A060C"/>
    <w:rsid w:val="007A09B7"/>
    <w:rsid w:val="007B4595"/>
    <w:rsid w:val="007B46D5"/>
    <w:rsid w:val="007C2471"/>
    <w:rsid w:val="007C2CAC"/>
    <w:rsid w:val="007D2B15"/>
    <w:rsid w:val="007D6501"/>
    <w:rsid w:val="007D71AF"/>
    <w:rsid w:val="007E1CAF"/>
    <w:rsid w:val="007F66E1"/>
    <w:rsid w:val="008008C6"/>
    <w:rsid w:val="00803AB1"/>
    <w:rsid w:val="00804CE8"/>
    <w:rsid w:val="008076EB"/>
    <w:rsid w:val="008365F7"/>
    <w:rsid w:val="00836FDB"/>
    <w:rsid w:val="00837BA8"/>
    <w:rsid w:val="008405AF"/>
    <w:rsid w:val="00850952"/>
    <w:rsid w:val="00852A31"/>
    <w:rsid w:val="00854A9A"/>
    <w:rsid w:val="00856D27"/>
    <w:rsid w:val="008572C7"/>
    <w:rsid w:val="0086038F"/>
    <w:rsid w:val="00863706"/>
    <w:rsid w:val="00867354"/>
    <w:rsid w:val="008728A7"/>
    <w:rsid w:val="00877E31"/>
    <w:rsid w:val="008837D3"/>
    <w:rsid w:val="008847AD"/>
    <w:rsid w:val="00884811"/>
    <w:rsid w:val="0088693B"/>
    <w:rsid w:val="00893B41"/>
    <w:rsid w:val="008C0963"/>
    <w:rsid w:val="008C4137"/>
    <w:rsid w:val="008C6738"/>
    <w:rsid w:val="008D3829"/>
    <w:rsid w:val="008E2075"/>
    <w:rsid w:val="008E36BF"/>
    <w:rsid w:val="008E456D"/>
    <w:rsid w:val="0090172A"/>
    <w:rsid w:val="009078AE"/>
    <w:rsid w:val="00911633"/>
    <w:rsid w:val="00911B92"/>
    <w:rsid w:val="009257F0"/>
    <w:rsid w:val="0093148A"/>
    <w:rsid w:val="00931862"/>
    <w:rsid w:val="00937265"/>
    <w:rsid w:val="009507B6"/>
    <w:rsid w:val="009627DE"/>
    <w:rsid w:val="0096728B"/>
    <w:rsid w:val="00974A66"/>
    <w:rsid w:val="00982E3B"/>
    <w:rsid w:val="009908FF"/>
    <w:rsid w:val="009A1E3E"/>
    <w:rsid w:val="009A4300"/>
    <w:rsid w:val="009B0AF5"/>
    <w:rsid w:val="009B5070"/>
    <w:rsid w:val="009D107E"/>
    <w:rsid w:val="009D65F3"/>
    <w:rsid w:val="009D6FBB"/>
    <w:rsid w:val="009E303C"/>
    <w:rsid w:val="009E4BCE"/>
    <w:rsid w:val="009F65CB"/>
    <w:rsid w:val="00A105A4"/>
    <w:rsid w:val="00A109BE"/>
    <w:rsid w:val="00A12713"/>
    <w:rsid w:val="00A16011"/>
    <w:rsid w:val="00A16A02"/>
    <w:rsid w:val="00A26B09"/>
    <w:rsid w:val="00A30680"/>
    <w:rsid w:val="00A3348D"/>
    <w:rsid w:val="00A3387A"/>
    <w:rsid w:val="00A34F01"/>
    <w:rsid w:val="00A564DE"/>
    <w:rsid w:val="00A67DC8"/>
    <w:rsid w:val="00A7794B"/>
    <w:rsid w:val="00A82AB5"/>
    <w:rsid w:val="00AB1406"/>
    <w:rsid w:val="00AB1ADF"/>
    <w:rsid w:val="00AB555F"/>
    <w:rsid w:val="00AB5B62"/>
    <w:rsid w:val="00AE6497"/>
    <w:rsid w:val="00AF300F"/>
    <w:rsid w:val="00AF6807"/>
    <w:rsid w:val="00B0151A"/>
    <w:rsid w:val="00B04315"/>
    <w:rsid w:val="00B0662C"/>
    <w:rsid w:val="00B12223"/>
    <w:rsid w:val="00B2243A"/>
    <w:rsid w:val="00B236A3"/>
    <w:rsid w:val="00B2415F"/>
    <w:rsid w:val="00B33D03"/>
    <w:rsid w:val="00B34C04"/>
    <w:rsid w:val="00B352A6"/>
    <w:rsid w:val="00B43FBA"/>
    <w:rsid w:val="00B518C7"/>
    <w:rsid w:val="00B577AB"/>
    <w:rsid w:val="00B57C51"/>
    <w:rsid w:val="00B67232"/>
    <w:rsid w:val="00B90293"/>
    <w:rsid w:val="00B91BD2"/>
    <w:rsid w:val="00B97880"/>
    <w:rsid w:val="00B978C1"/>
    <w:rsid w:val="00BA2A15"/>
    <w:rsid w:val="00BA2E80"/>
    <w:rsid w:val="00BA46A0"/>
    <w:rsid w:val="00BA5BF6"/>
    <w:rsid w:val="00BA732E"/>
    <w:rsid w:val="00BB21B5"/>
    <w:rsid w:val="00BB5D75"/>
    <w:rsid w:val="00BC12B2"/>
    <w:rsid w:val="00BC2BFC"/>
    <w:rsid w:val="00BC4B5D"/>
    <w:rsid w:val="00BC4DB0"/>
    <w:rsid w:val="00BD4081"/>
    <w:rsid w:val="00BE4473"/>
    <w:rsid w:val="00C002AB"/>
    <w:rsid w:val="00C02EA4"/>
    <w:rsid w:val="00C10600"/>
    <w:rsid w:val="00C11723"/>
    <w:rsid w:val="00C12985"/>
    <w:rsid w:val="00C218D5"/>
    <w:rsid w:val="00C2279A"/>
    <w:rsid w:val="00C255DB"/>
    <w:rsid w:val="00C3242B"/>
    <w:rsid w:val="00C34CC0"/>
    <w:rsid w:val="00C35BCD"/>
    <w:rsid w:val="00C36B05"/>
    <w:rsid w:val="00C4524B"/>
    <w:rsid w:val="00C54BAC"/>
    <w:rsid w:val="00C62067"/>
    <w:rsid w:val="00C77851"/>
    <w:rsid w:val="00C77F2B"/>
    <w:rsid w:val="00C82C1E"/>
    <w:rsid w:val="00C90BFA"/>
    <w:rsid w:val="00C9117D"/>
    <w:rsid w:val="00C93AB1"/>
    <w:rsid w:val="00C94D88"/>
    <w:rsid w:val="00C952CA"/>
    <w:rsid w:val="00C95FA2"/>
    <w:rsid w:val="00CA3470"/>
    <w:rsid w:val="00CB5515"/>
    <w:rsid w:val="00CB7690"/>
    <w:rsid w:val="00CC3598"/>
    <w:rsid w:val="00CD4352"/>
    <w:rsid w:val="00CD4E45"/>
    <w:rsid w:val="00CD5231"/>
    <w:rsid w:val="00CD624E"/>
    <w:rsid w:val="00CD75A9"/>
    <w:rsid w:val="00CE7FBD"/>
    <w:rsid w:val="00CF5237"/>
    <w:rsid w:val="00D05D95"/>
    <w:rsid w:val="00D145B6"/>
    <w:rsid w:val="00D3325F"/>
    <w:rsid w:val="00D53479"/>
    <w:rsid w:val="00D54660"/>
    <w:rsid w:val="00D55435"/>
    <w:rsid w:val="00D649A0"/>
    <w:rsid w:val="00D71773"/>
    <w:rsid w:val="00D870EF"/>
    <w:rsid w:val="00D8724B"/>
    <w:rsid w:val="00DC0B3A"/>
    <w:rsid w:val="00DD2E22"/>
    <w:rsid w:val="00DD5799"/>
    <w:rsid w:val="00DE4970"/>
    <w:rsid w:val="00DE5233"/>
    <w:rsid w:val="00E071F9"/>
    <w:rsid w:val="00E22498"/>
    <w:rsid w:val="00E248EF"/>
    <w:rsid w:val="00E26795"/>
    <w:rsid w:val="00E32BD0"/>
    <w:rsid w:val="00E411ED"/>
    <w:rsid w:val="00E440B0"/>
    <w:rsid w:val="00E454F3"/>
    <w:rsid w:val="00E47A05"/>
    <w:rsid w:val="00E57650"/>
    <w:rsid w:val="00E63F2F"/>
    <w:rsid w:val="00E846BA"/>
    <w:rsid w:val="00E90CC5"/>
    <w:rsid w:val="00E95B28"/>
    <w:rsid w:val="00EA3479"/>
    <w:rsid w:val="00EA44CC"/>
    <w:rsid w:val="00EB2497"/>
    <w:rsid w:val="00EB2B80"/>
    <w:rsid w:val="00EC430D"/>
    <w:rsid w:val="00EC7D80"/>
    <w:rsid w:val="00EE25E8"/>
    <w:rsid w:val="00EE3BD2"/>
    <w:rsid w:val="00F03873"/>
    <w:rsid w:val="00F05009"/>
    <w:rsid w:val="00F077DC"/>
    <w:rsid w:val="00F151E0"/>
    <w:rsid w:val="00F20796"/>
    <w:rsid w:val="00F22134"/>
    <w:rsid w:val="00F2236B"/>
    <w:rsid w:val="00F4303C"/>
    <w:rsid w:val="00F505CC"/>
    <w:rsid w:val="00F5213E"/>
    <w:rsid w:val="00F55A7F"/>
    <w:rsid w:val="00F565CC"/>
    <w:rsid w:val="00F66FDA"/>
    <w:rsid w:val="00F734D6"/>
    <w:rsid w:val="00F74CA1"/>
    <w:rsid w:val="00F8484C"/>
    <w:rsid w:val="00F93CDF"/>
    <w:rsid w:val="00F956BA"/>
    <w:rsid w:val="00FA2638"/>
    <w:rsid w:val="00FA2C10"/>
    <w:rsid w:val="00FA3E12"/>
    <w:rsid w:val="00FA7021"/>
    <w:rsid w:val="00FB0B18"/>
    <w:rsid w:val="00FB14E0"/>
    <w:rsid w:val="00FB3D57"/>
    <w:rsid w:val="00FD040C"/>
    <w:rsid w:val="00FD2D32"/>
    <w:rsid w:val="00FE110B"/>
    <w:rsid w:val="00FE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DB3489"/>
  <w15:chartTrackingRefBased/>
  <w15:docId w15:val="{B348FF0D-B75F-C24B-8580-35A81F2E1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2A2A2A" w:themeColor="text2"/>
        <w:sz w:val="22"/>
        <w:szCs w:val="22"/>
        <w:lang w:val="en-US" w:eastAsia="ja-JP" w:bidi="ar-SA"/>
      </w:rPr>
    </w:rPrDefault>
    <w:pPrDefault>
      <w:pPr>
        <w:spacing w:after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pageBreakBefore/>
      <w:spacing w:after="3600" w:line="240" w:lineRule="auto"/>
      <w:contextualSpacing/>
      <w:outlineLvl w:val="0"/>
    </w:pPr>
    <w:rPr>
      <w:rFonts w:asciiTheme="majorHAnsi" w:eastAsiaTheme="majorEastAsia" w:hAnsiTheme="majorHAnsi" w:cstheme="majorBidi"/>
      <w:b/>
      <w:sz w:val="11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pBdr>
        <w:top w:val="single" w:sz="24" w:space="18" w:color="2A2A2A" w:themeColor="text2"/>
      </w:pBdr>
      <w:spacing w:after="320" w:line="240" w:lineRule="auto"/>
      <w:contextualSpacing/>
      <w:outlineLvl w:val="1"/>
    </w:pPr>
    <w:rPr>
      <w:rFonts w:asciiTheme="majorHAnsi" w:eastAsiaTheme="majorEastAsia" w:hAnsiTheme="majorHAnsi" w:cstheme="majorBidi"/>
      <w:b/>
      <w:color w:val="E09B3B" w:themeColor="accent1"/>
      <w:sz w:val="3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after="320" w:line="240" w:lineRule="auto"/>
      <w:contextualSpacing/>
      <w:outlineLvl w:val="2"/>
    </w:pPr>
    <w:rPr>
      <w:rFonts w:asciiTheme="majorHAnsi" w:eastAsiaTheme="majorEastAsia" w:hAnsiTheme="majorHAnsi" w:cstheme="majorBidi"/>
      <w:b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after="320" w:line="240" w:lineRule="auto"/>
      <w:contextualSpacing/>
      <w:outlineLvl w:val="3"/>
    </w:pPr>
    <w:rPr>
      <w:rFonts w:asciiTheme="majorHAnsi" w:eastAsiaTheme="majorEastAsia" w:hAnsiTheme="majorHAnsi" w:cstheme="majorBidi"/>
      <w:b/>
      <w:i/>
      <w:iCs/>
      <w:sz w:val="3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after="320" w:line="240" w:lineRule="auto"/>
      <w:contextualSpacing/>
      <w:outlineLvl w:val="4"/>
    </w:pPr>
    <w:rPr>
      <w:rFonts w:asciiTheme="majorHAnsi" w:eastAsiaTheme="majorEastAsia" w:hAnsiTheme="majorHAnsi" w:cstheme="majorBidi"/>
      <w:b/>
      <w:color w:val="949494" w:themeColor="text2" w:themeTint="80"/>
      <w:sz w:val="3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pBdr>
        <w:top w:val="single" w:sz="12" w:space="12" w:color="2A2A2A" w:themeColor="text2"/>
      </w:pBdr>
      <w:spacing w:after="320" w:line="240" w:lineRule="auto"/>
      <w:contextualSpacing/>
      <w:outlineLvl w:val="5"/>
    </w:pPr>
    <w:rPr>
      <w:rFonts w:asciiTheme="majorHAnsi" w:eastAsiaTheme="majorEastAsia" w:hAnsiTheme="majorHAnsi" w:cstheme="majorBidi"/>
      <w:b/>
      <w:color w:val="E09B3B" w:themeColor="accent1"/>
      <w:sz w:val="3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after="240" w:line="240" w:lineRule="auto"/>
      <w:contextualSpacing/>
      <w:outlineLvl w:val="6"/>
    </w:pPr>
    <w:rPr>
      <w:rFonts w:asciiTheme="majorHAnsi" w:eastAsiaTheme="majorEastAsia" w:hAnsiTheme="majorHAnsi" w:cstheme="majorBidi"/>
      <w:b/>
      <w:iCs/>
      <w:sz w:val="3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240" w:line="240" w:lineRule="auto"/>
      <w:contextualSpacing/>
      <w:outlineLvl w:val="7"/>
    </w:pPr>
    <w:rPr>
      <w:rFonts w:asciiTheme="majorHAnsi" w:eastAsiaTheme="majorEastAsia" w:hAnsiTheme="majorHAnsi" w:cstheme="majorBidi"/>
      <w:b/>
      <w:i/>
      <w:sz w:val="3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240" w:line="240" w:lineRule="auto"/>
      <w:contextualSpacing/>
      <w:outlineLvl w:val="8"/>
    </w:pPr>
    <w:rPr>
      <w:rFonts w:asciiTheme="majorHAnsi" w:eastAsiaTheme="majorEastAsia" w:hAnsiTheme="majorHAnsi" w:cstheme="majorBidi"/>
      <w:b/>
      <w:iCs/>
      <w:color w:val="949494" w:themeColor="text2" w:themeTint="80"/>
      <w:sz w:val="3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  <w:rPr>
      <w:b/>
      <w:sz w:val="46"/>
    </w:rPr>
  </w:style>
  <w:style w:type="character" w:customStyle="1" w:styleId="FooterChar">
    <w:name w:val="Footer Char"/>
    <w:basedOn w:val="DefaultParagraphFont"/>
    <w:link w:val="Footer"/>
    <w:uiPriority w:val="99"/>
    <w:rPr>
      <w:b/>
      <w:sz w:val="4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sz w:val="11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color w:val="E09B3B" w:themeColor="accent1"/>
      <w:sz w:val="38"/>
      <w:szCs w:val="26"/>
    </w:rPr>
  </w:style>
  <w:style w:type="paragraph" w:styleId="ListBullet">
    <w:name w:val="List Bullet"/>
    <w:basedOn w:val="Normal"/>
    <w:uiPriority w:val="10"/>
    <w:qFormat/>
    <w:pPr>
      <w:numPr>
        <w:numId w:val="7"/>
      </w:numPr>
      <w:spacing w:after="120"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pPr>
      <w:spacing w:before="400" w:after="520"/>
      <w:contextualSpacing/>
    </w:pPr>
    <w:rPr>
      <w:b/>
      <w:iCs/>
      <w:sz w:val="56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iCs/>
      <w:sz w:val="56"/>
    </w:rPr>
  </w:style>
  <w:style w:type="table" w:customStyle="1" w:styleId="ModernPaper">
    <w:name w:val="Modern Paper"/>
    <w:basedOn w:val="TableNormal"/>
    <w:uiPriority w:val="99"/>
    <w:pPr>
      <w:spacing w:before="200" w:line="240" w:lineRule="auto"/>
    </w:pPr>
    <w:tblPr>
      <w:tblBorders>
        <w:insideH w:val="single" w:sz="8" w:space="0" w:color="2A2A2A" w:themeColor="text2"/>
      </w:tblBorders>
      <w:tblCellMar>
        <w:left w:w="144" w:type="dxa"/>
        <w:right w:w="144" w:type="dxa"/>
      </w:tblCellMar>
    </w:tblPr>
    <w:tcPr>
      <w:vAlign w:val="center"/>
    </w:tcPr>
    <w:tblStylePr w:type="firstRow">
      <w:pPr>
        <w:wordWrap/>
        <w:spacing w:beforeLines="0" w:before="480" w:beforeAutospacing="0" w:afterLines="0" w:after="360" w:afterAutospacing="0" w:line="216" w:lineRule="auto"/>
        <w:contextualSpacing w:val="0"/>
      </w:pPr>
      <w:rPr>
        <w:rFonts w:asciiTheme="majorHAnsi" w:hAnsiTheme="majorHAnsi"/>
        <w:b/>
        <w:i w:val="0"/>
        <w:color w:val="E09B3B" w:themeColor="accent1"/>
        <w:sz w:val="28"/>
      </w:rPr>
      <w:tblPr/>
      <w:trPr>
        <w:tblHeader/>
      </w:trPr>
      <w:tcPr>
        <w:tcBorders>
          <w:top w:val="nil"/>
          <w:left w:val="nil"/>
          <w:bottom w:val="single" w:sz="24" w:space="0" w:color="2A2A2A" w:themeColor="text2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right"/>
      </w:pPr>
      <w:rPr>
        <w:b/>
      </w:rPr>
      <w:tblPr/>
      <w:tcPr>
        <w:tcMar>
          <w:top w:w="0" w:type="nil"/>
          <w:left w:w="0" w:type="nil"/>
          <w:bottom w:w="0" w:type="nil"/>
          <w:right w:w="432" w:type="dxa"/>
        </w:tcMar>
      </w:tcPr>
    </w:tblStylePr>
    <w:tblStylePr w:type="nwCell">
      <w:pPr>
        <w:wordWrap/>
        <w:jc w:val="left"/>
      </w:p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sz w:val="3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i/>
      <w:iCs/>
      <w:sz w:val="3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  <w:color w:val="949494" w:themeColor="text2" w:themeTint="80"/>
      <w:sz w:val="3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E09B3B" w:themeColor="accent1"/>
      <w:sz w:val="3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Cs/>
      <w:sz w:val="3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i/>
      <w:sz w:val="3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iCs/>
      <w:color w:val="949494" w:themeColor="text2" w:themeTint="80"/>
      <w:sz w:val="32"/>
      <w:szCs w:val="21"/>
    </w:rPr>
  </w:style>
  <w:style w:type="character" w:styleId="Emphasis">
    <w:name w:val="Emphasis"/>
    <w:basedOn w:val="DefaultParagraphFont"/>
    <w:uiPriority w:val="20"/>
    <w:semiHidden/>
    <w:unhideWhenUsed/>
    <w:qFormat/>
    <w:rPr>
      <w:i w:val="0"/>
      <w:iCs/>
      <w:color w:val="E09B3B" w:themeColor="accent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E09B3B" w:themeColor="accent1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2A2A2A" w:themeColor="tex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2A2A2A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contextualSpacing/>
    </w:pPr>
    <w:rPr>
      <w:i/>
      <w:iCs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keepNext/>
      <w:keepLines/>
      <w:pageBreakBefore w:val="0"/>
      <w:outlineLvl w:val="9"/>
    </w:p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pPr>
      <w:spacing w:after="480" w:line="240" w:lineRule="auto"/>
      <w:contextualSpacing/>
    </w:pPr>
    <w:rPr>
      <w:rFonts w:asciiTheme="majorHAnsi" w:eastAsiaTheme="majorEastAsia" w:hAnsiTheme="majorHAnsi" w:cstheme="majorBidi"/>
      <w:b/>
      <w:kern w:val="28"/>
      <w:sz w:val="140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b/>
      <w:kern w:val="28"/>
      <w:sz w:val="140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200" w:line="240" w:lineRule="auto"/>
      <w:contextualSpacing/>
    </w:pPr>
    <w:rPr>
      <w:rFonts w:eastAsiaTheme="minorEastAsia"/>
      <w:b/>
      <w:color w:val="E09B3B" w:themeColor="accent1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b/>
      <w:color w:val="E09B3B" w:themeColor="accent1"/>
      <w:sz w:val="56"/>
      <w:szCs w:val="2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2A2A2A" w:themeColor="text2"/>
    </w:rPr>
  </w:style>
  <w:style w:type="paragraph" w:styleId="Quote">
    <w:name w:val="Quote"/>
    <w:basedOn w:val="Normal"/>
    <w:next w:val="Normal"/>
    <w:link w:val="QuoteChar"/>
    <w:uiPriority w:val="29"/>
    <w:unhideWhenUsed/>
    <w:qFormat/>
    <w:pPr>
      <w:spacing w:before="360" w:after="360"/>
      <w:contextualSpacing/>
    </w:pPr>
    <w:rPr>
      <w:iCs/>
      <w:sz w:val="60"/>
    </w:rPr>
  </w:style>
  <w:style w:type="character" w:customStyle="1" w:styleId="QuoteChar">
    <w:name w:val="Quote Char"/>
    <w:basedOn w:val="DefaultParagraphFont"/>
    <w:link w:val="Quote"/>
    <w:uiPriority w:val="29"/>
    <w:rPr>
      <w:iCs/>
      <w:sz w:val="60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ListNumber">
    <w:name w:val="List Number"/>
    <w:basedOn w:val="Normal"/>
    <w:uiPriority w:val="11"/>
    <w:qFormat/>
    <w:pPr>
      <w:numPr>
        <w:numId w:val="6"/>
      </w:numPr>
      <w:spacing w:after="120"/>
    </w:pPr>
  </w:style>
  <w:style w:type="paragraph" w:styleId="BlockText">
    <w:name w:val="Block Text"/>
    <w:basedOn w:val="Normal"/>
    <w:uiPriority w:val="31"/>
    <w:unhideWhenUsed/>
    <w:pPr>
      <w:spacing w:before="360" w:after="360"/>
    </w:pPr>
    <w:rPr>
      <w:rFonts w:eastAsiaTheme="minorEastAsia"/>
      <w:iCs/>
      <w:color w:val="3E3E3E" w:themeColor="text2" w:themeTint="E6"/>
      <w:sz w:val="28"/>
    </w:rPr>
  </w:style>
  <w:style w:type="character" w:customStyle="1" w:styleId="d9fyld">
    <w:name w:val="d9fyld"/>
    <w:basedOn w:val="DefaultParagraphFont"/>
    <w:rsid w:val="006F23EA"/>
  </w:style>
  <w:style w:type="character" w:customStyle="1" w:styleId="hgkelc">
    <w:name w:val="hgkelc"/>
    <w:basedOn w:val="DefaultParagraphFont"/>
    <w:rsid w:val="006F23EA"/>
  </w:style>
  <w:style w:type="character" w:customStyle="1" w:styleId="apple-converted-space">
    <w:name w:val="apple-converted-space"/>
    <w:basedOn w:val="DefaultParagraphFont"/>
    <w:rsid w:val="006F23EA"/>
  </w:style>
  <w:style w:type="paragraph" w:styleId="ListParagraph">
    <w:name w:val="List Paragraph"/>
    <w:basedOn w:val="Normal"/>
    <w:uiPriority w:val="34"/>
    <w:unhideWhenUsed/>
    <w:qFormat/>
    <w:rsid w:val="00EB24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02703C72-2650-4041-B86D-F0D55AEBDA97%7dtf16392118.dotx" TargetMode="External"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2A2A2A"/>
      </a:dk2>
      <a:lt2>
        <a:srgbClr val="F9F4EE"/>
      </a:lt2>
      <a:accent1>
        <a:srgbClr val="E09B3B"/>
      </a:accent1>
      <a:accent2>
        <a:srgbClr val="487B97"/>
      </a:accent2>
      <a:accent3>
        <a:srgbClr val="847B97"/>
      </a:accent3>
      <a:accent4>
        <a:srgbClr val="D96362"/>
      </a:accent4>
      <a:accent5>
        <a:srgbClr val="2B8073"/>
      </a:accent5>
      <a:accent6>
        <a:srgbClr val="B09C7D"/>
      </a:accent6>
      <a:hlink>
        <a:srgbClr val="847B97"/>
      </a:hlink>
      <a:folHlink>
        <a:srgbClr val="487B97"/>
      </a:folHlink>
    </a:clrScheme>
    <a:fontScheme name="Custom 9">
      <a:maj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%7b02703C72-2650-4041-B86D-F0D55AEBDA97%7dtf16392118.dotx</Template>
  <TotalTime>1</TotalTime>
  <Pages>9</Pages>
  <Words>1502</Words>
  <Characters>8565</Characters>
  <Application>Microsoft Office Word</Application>
  <DocSecurity>0</DocSecurity>
  <Lines>71</Lines>
  <Paragraphs>20</Paragraphs>
  <ScaleCrop>false</ScaleCrop>
  <Company/>
  <LinksUpToDate>false</LinksUpToDate>
  <CharactersWithSpaces>10047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karleriktattoos@gmail.com</cp:lastModifiedBy>
  <cp:revision>2</cp:revision>
  <dcterms:created xsi:type="dcterms:W3CDTF">2025-01-22T21:00:00Z</dcterms:created>
  <dcterms:modified xsi:type="dcterms:W3CDTF">2025-01-22T21:00:00Z</dcterms:modified>
</cp:coreProperties>
</file>